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6663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6663"/>
      </w:tblGrid>
      <w:tr w:rsidR="00300B77" w:rsidRPr="00B05ECE" w14:paraId="5DFE9AD0" w14:textId="77777777" w:rsidTr="00300B77">
        <w:trPr>
          <w:trHeight w:val="1000"/>
        </w:trPr>
        <w:tc>
          <w:tcPr>
            <w:tcW w:w="6663" w:type="dxa"/>
          </w:tcPr>
          <w:p w14:paraId="10C14ACD" w14:textId="6D6222B7" w:rsidR="00300B77" w:rsidRPr="00F0399B" w:rsidRDefault="00300B77">
            <w:pPr>
              <w:snapToGrid w:val="0"/>
              <w:jc w:val="center"/>
              <w:rPr>
                <w:rFonts w:ascii="Calibri" w:hAnsi="Calibri" w:cs="Calibri"/>
                <w:b/>
                <w:spacing w:val="-20"/>
                <w:sz w:val="16"/>
                <w:szCs w:val="16"/>
              </w:rPr>
            </w:pPr>
          </w:p>
          <w:p w14:paraId="7BA9A3D9" w14:textId="05A730FD" w:rsidR="00300B77" w:rsidRDefault="00300B77" w:rsidP="00300B77">
            <w:pPr>
              <w:jc w:val="center"/>
              <w:rPr>
                <w:rFonts w:ascii="Calibri" w:hAnsi="Calibri" w:cs="Calibri"/>
                <w:b/>
                <w:spacing w:val="-20"/>
              </w:rPr>
            </w:pPr>
            <w:r>
              <w:rPr>
                <w:rFonts w:ascii="Calibri" w:hAnsi="Calibri" w:cs="Calibri"/>
                <w:b/>
                <w:spacing w:val="-20"/>
              </w:rPr>
              <w:t xml:space="preserve">                                 </w:t>
            </w:r>
            <w:r w:rsidRPr="00F35C3A">
              <w:rPr>
                <w:rFonts w:ascii="Calibri" w:hAnsi="Calibri" w:cs="Calibri"/>
                <w:b/>
                <w:spacing w:val="-20"/>
              </w:rPr>
              <w:t xml:space="preserve">SOLIDARITES   NOUVELLES   POUR   LE   LOGEMENT      </w:t>
            </w:r>
          </w:p>
          <w:p w14:paraId="4E375909" w14:textId="281D5543" w:rsidR="00300B77" w:rsidRDefault="00300B77" w:rsidP="00300B7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                  </w:t>
            </w:r>
            <w:r w:rsidRPr="00F35C3A">
              <w:rPr>
                <w:rFonts w:ascii="Calibri" w:hAnsi="Calibri" w:cs="Calibri"/>
                <w:b/>
              </w:rPr>
              <w:t>OPERATION CHOCOLAT LEONIDAS  2026</w:t>
            </w:r>
          </w:p>
          <w:p w14:paraId="3C5F954C" w14:textId="7B825E43" w:rsidR="00300B77" w:rsidRPr="00F35C3A" w:rsidRDefault="00300B77" w:rsidP="00300B7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                   </w:t>
            </w:r>
            <w:r w:rsidRPr="00F35C3A">
              <w:rPr>
                <w:rFonts w:ascii="Calibri" w:hAnsi="Calibri" w:cs="Calibri"/>
                <w:b/>
              </w:rPr>
              <w:t xml:space="preserve">SNL </w:t>
            </w:r>
            <w:r>
              <w:rPr>
                <w:rFonts w:ascii="Calibri" w:hAnsi="Calibri" w:cs="Calibri"/>
                <w:b/>
              </w:rPr>
              <w:t>ESSONNE</w:t>
            </w:r>
          </w:p>
          <w:p w14:paraId="7F96F9EB" w14:textId="582B350D" w:rsidR="00300B77" w:rsidRPr="004E1069" w:rsidRDefault="00300B77" w:rsidP="00300B7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50291934" w14:textId="50D0DA27" w:rsidR="002401F4" w:rsidRDefault="00286464" w:rsidP="00F35C3A">
      <w:pPr>
        <w:jc w:val="center"/>
        <w:rPr>
          <w:rFonts w:ascii="Calibri" w:eastAsia="Wingdings" w:hAnsi="Calibri" w:cs="Calibri"/>
          <w:sz w:val="16"/>
          <w:szCs w:val="16"/>
        </w:rPr>
      </w:pPr>
      <w:r>
        <w:rPr>
          <w:rFonts w:ascii="Calibri" w:hAnsi="Calibri" w:cs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2BCE73" wp14:editId="3F62DD9D">
                <wp:simplePos x="0" y="0"/>
                <wp:positionH relativeFrom="column">
                  <wp:posOffset>5480613</wp:posOffset>
                </wp:positionH>
                <wp:positionV relativeFrom="paragraph">
                  <wp:posOffset>1235493</wp:posOffset>
                </wp:positionV>
                <wp:extent cx="1250065" cy="845185"/>
                <wp:effectExtent l="0" t="0" r="26670" b="12065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065" cy="845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E80F7" w14:textId="750366CC" w:rsidR="00477964" w:rsidRDefault="00C14C00" w:rsidP="00960316">
                            <w:pPr>
                              <w:jc w:val="center"/>
                              <w:rPr>
                                <w:rFonts w:ascii="TTE176F358t00" w:hAnsi="TTE176F358t00" w:cs="TTE176F358t00"/>
                                <w:b/>
                                <w:bCs/>
                                <w:color w:val="FF2E5E"/>
                              </w:rPr>
                            </w:pPr>
                            <w:r>
                              <w:rPr>
                                <w:rFonts w:ascii="TTE176F358t00" w:hAnsi="TTE176F358t00" w:cs="TTE176F358t00"/>
                                <w:b/>
                                <w:bCs/>
                                <w:color w:val="FF2E5E"/>
                              </w:rPr>
                              <w:t>MN THAUVIN</w:t>
                            </w:r>
                          </w:p>
                          <w:p w14:paraId="2C0EBA3B" w14:textId="77777777" w:rsidR="00506C92" w:rsidRDefault="00506C92" w:rsidP="00960316">
                            <w:pPr>
                              <w:jc w:val="center"/>
                              <w:rPr>
                                <w:rFonts w:ascii="TTE176F358t00" w:hAnsi="TTE176F358t00" w:cs="TTE176F358t00"/>
                                <w:b/>
                                <w:bCs/>
                                <w:color w:val="FF2E5E"/>
                              </w:rPr>
                            </w:pPr>
                          </w:p>
                          <w:p w14:paraId="44397151" w14:textId="0BC64222" w:rsidR="00506C92" w:rsidRDefault="00C14C00" w:rsidP="00960316">
                            <w:pPr>
                              <w:jc w:val="center"/>
                              <w:rPr>
                                <w:rFonts w:ascii="TTE176F358t00" w:hAnsi="TTE176F358t00" w:cs="TTE176F358t00"/>
                                <w:b/>
                                <w:bCs/>
                                <w:color w:val="FF2E5E"/>
                              </w:rPr>
                            </w:pPr>
                            <w:r>
                              <w:rPr>
                                <w:rFonts w:ascii="TTE176F358t00" w:hAnsi="TTE176F358t00" w:cs="TTE176F358t00"/>
                                <w:b/>
                                <w:bCs/>
                                <w:color w:val="FF2E5E"/>
                              </w:rPr>
                              <w:t>06 83 82 13 84</w:t>
                            </w:r>
                          </w:p>
                          <w:p w14:paraId="6B9B3DDF" w14:textId="086832F7" w:rsidR="00A2406B" w:rsidRDefault="00A2406B" w:rsidP="00417272">
                            <w:pPr>
                              <w:rPr>
                                <w:rFonts w:ascii="TTE176F358t00" w:hAnsi="TTE176F358t00" w:cs="TTE176F358t00"/>
                                <w:b/>
                                <w:bCs/>
                                <w:color w:val="FF2E5E"/>
                              </w:rPr>
                            </w:pPr>
                          </w:p>
                          <w:p w14:paraId="1F5AB48D" w14:textId="6BC0DA2F" w:rsidR="002303FE" w:rsidRPr="00A2406B" w:rsidRDefault="002303FE" w:rsidP="007B4DB6">
                            <w:pPr>
                              <w:jc w:val="center"/>
                              <w:rPr>
                                <w:rFonts w:ascii="TTE176F358t00" w:hAnsi="TTE176F358t00" w:cs="TTE176F358t00"/>
                                <w:b/>
                                <w:bCs/>
                                <w:color w:val="FF2E5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2BCE7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431.55pt;margin-top:97.3pt;width:98.45pt;height:66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" strokecolor="red" strokeweight="1.5pt">
                <v:textbox>
                  <w:txbxContent>
                    <w:p w14:paraId="38FE80F7" w14:textId="750366CC" w:rsidR="00477964" w:rsidRDefault="00C14C00" w:rsidP="00960316">
                      <w:pPr>
                        <w:jc w:val="center"/>
                        <w:rPr>
                          <w:rFonts w:ascii="TTE176F358t00" w:hAnsi="TTE176F358t00" w:cs="TTE176F358t00"/>
                          <w:b/>
                          <w:bCs/>
                          <w:color w:val="FF2E5E"/>
                        </w:rPr>
                      </w:pPr>
                      <w:r>
                        <w:rPr>
                          <w:rFonts w:ascii="TTE176F358t00" w:hAnsi="TTE176F358t00" w:cs="TTE176F358t00"/>
                          <w:b/>
                          <w:bCs/>
                          <w:color w:val="FF2E5E"/>
                        </w:rPr>
                        <w:t>MN THAUVIN</w:t>
                      </w:r>
                    </w:p>
                    <w:p w14:paraId="2C0EBA3B" w14:textId="77777777" w:rsidR="00506C92" w:rsidRDefault="00506C92" w:rsidP="00960316">
                      <w:pPr>
                        <w:jc w:val="center"/>
                        <w:rPr>
                          <w:rFonts w:ascii="TTE176F358t00" w:hAnsi="TTE176F358t00" w:cs="TTE176F358t00"/>
                          <w:b/>
                          <w:bCs/>
                          <w:color w:val="FF2E5E"/>
                        </w:rPr>
                      </w:pPr>
                    </w:p>
                    <w:p w14:paraId="44397151" w14:textId="0BC64222" w:rsidR="00506C92" w:rsidRDefault="00C14C00" w:rsidP="00960316">
                      <w:pPr>
                        <w:jc w:val="center"/>
                        <w:rPr>
                          <w:rFonts w:ascii="TTE176F358t00" w:hAnsi="TTE176F358t00" w:cs="TTE176F358t00"/>
                          <w:b/>
                          <w:bCs/>
                          <w:color w:val="FF2E5E"/>
                        </w:rPr>
                      </w:pPr>
                      <w:r>
                        <w:rPr>
                          <w:rFonts w:ascii="TTE176F358t00" w:hAnsi="TTE176F358t00" w:cs="TTE176F358t00"/>
                          <w:b/>
                          <w:bCs/>
                          <w:color w:val="FF2E5E"/>
                        </w:rPr>
                        <w:t>06 83 82 13 84</w:t>
                      </w:r>
                    </w:p>
                    <w:p w14:paraId="6B9B3DDF" w14:textId="086832F7" w:rsidR="00A2406B" w:rsidRDefault="00A2406B" w:rsidP="00417272">
                      <w:pPr>
                        <w:rPr>
                          <w:rFonts w:ascii="TTE176F358t00" w:hAnsi="TTE176F358t00" w:cs="TTE176F358t00"/>
                          <w:b/>
                          <w:bCs/>
                          <w:color w:val="FF2E5E"/>
                        </w:rPr>
                      </w:pPr>
                    </w:p>
                    <w:p w14:paraId="1F5AB48D" w14:textId="6BC0DA2F" w:rsidR="002303FE" w:rsidRPr="00A2406B" w:rsidRDefault="002303FE" w:rsidP="007B4DB6">
                      <w:pPr>
                        <w:jc w:val="center"/>
                        <w:rPr>
                          <w:rFonts w:ascii="TTE176F358t00" w:hAnsi="TTE176F358t00" w:cs="TTE176F358t00"/>
                          <w:b/>
                          <w:bCs/>
                          <w:color w:val="FF2E5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00B77">
        <w:rPr>
          <w:rFonts w:ascii="Montserrat" w:eastAsia="Wingdings" w:hAnsi="Montserrat" w:cs="Calibri"/>
          <w:b/>
          <w:noProof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8FC8A7" wp14:editId="30CF563A">
                <wp:simplePos x="0" y="0"/>
                <wp:positionH relativeFrom="column">
                  <wp:posOffset>-319776</wp:posOffset>
                </wp:positionH>
                <wp:positionV relativeFrom="paragraph">
                  <wp:posOffset>-875177</wp:posOffset>
                </wp:positionV>
                <wp:extent cx="1390100" cy="956497"/>
                <wp:effectExtent l="0" t="0" r="635" b="0"/>
                <wp:wrapNone/>
                <wp:docPr id="1977086317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100" cy="9564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23376B" w14:textId="6C495913" w:rsidR="00300B77" w:rsidRDefault="00300B77" w:rsidP="00300B7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EB1F45" wp14:editId="2AB87D00">
                                  <wp:extent cx="914400" cy="917944"/>
                                  <wp:effectExtent l="0" t="0" r="0" b="0"/>
                                  <wp:docPr id="15" name="Image 1" descr="ESSONNE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Image 1" descr="ESSONNE&#10;&#10;Le contenu généré par l’IA peut êtr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766" cy="9946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FC8A7" id="Zone de texte 6" o:spid="_x0000_s1027" type="#_x0000_t202" style="position:absolute;left:0;text-align:left;margin-left:-25.2pt;margin-top:-68.9pt;width:109.45pt;height:7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" fillcolor="white [3201]" stroked="f" strokeweight=".5pt">
                <v:textbox>
                  <w:txbxContent>
                    <w:p w14:paraId="5923376B" w14:textId="6C495913" w:rsidR="00300B77" w:rsidRDefault="00300B77" w:rsidP="00300B7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4EB1F45" wp14:editId="2AB87D00">
                            <wp:extent cx="914400" cy="917944"/>
                            <wp:effectExtent l="0" t="0" r="0" b="0"/>
                            <wp:docPr id="15" name="Image 1" descr="ESSONNE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Image 1" descr="ESSONNE&#10;&#10;Le contenu généré par l’IA peut êtr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0766" cy="9946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00B7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BDEB86" wp14:editId="4D75CE67">
                <wp:simplePos x="0" y="0"/>
                <wp:positionH relativeFrom="margin">
                  <wp:posOffset>4155646</wp:posOffset>
                </wp:positionH>
                <wp:positionV relativeFrom="paragraph">
                  <wp:posOffset>-797560</wp:posOffset>
                </wp:positionV>
                <wp:extent cx="2773812" cy="1154342"/>
                <wp:effectExtent l="38100" t="19050" r="26670" b="46355"/>
                <wp:wrapNone/>
                <wp:docPr id="10" name="Étoile : 32 branche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3812" cy="1154342"/>
                        </a:xfrm>
                        <a:prstGeom prst="star32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FF2E5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5A5A4" w14:textId="5BA98A2A" w:rsidR="00216B0C" w:rsidRPr="00F0399B" w:rsidRDefault="00216B0C" w:rsidP="00A271F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FF2E5E"/>
                                <w:sz w:val="22"/>
                                <w:szCs w:val="22"/>
                                <w:highlight w:val="yellow"/>
                              </w:rPr>
                            </w:pPr>
                            <w:r w:rsidRPr="00F0399B">
                              <w:rPr>
                                <w:rFonts w:asciiTheme="minorHAnsi" w:hAnsiTheme="minorHAnsi" w:cstheme="minorHAnsi"/>
                                <w:b/>
                                <w:color w:val="FF2E5E"/>
                                <w:sz w:val="22"/>
                                <w:szCs w:val="22"/>
                                <w:highlight w:val="yellow"/>
                              </w:rPr>
                              <w:t>Date limite de</w:t>
                            </w:r>
                            <w:r w:rsidR="00F032F5" w:rsidRPr="00F0399B">
                              <w:rPr>
                                <w:rFonts w:asciiTheme="minorHAnsi" w:hAnsiTheme="minorHAnsi" w:cstheme="minorHAnsi"/>
                                <w:b/>
                                <w:color w:val="FF2E5E"/>
                                <w:sz w:val="22"/>
                                <w:szCs w:val="22"/>
                                <w:highlight w:val="yellow"/>
                              </w:rPr>
                              <w:t xml:space="preserve"> </w:t>
                            </w:r>
                            <w:r w:rsidRPr="00F0399B">
                              <w:rPr>
                                <w:rFonts w:asciiTheme="minorHAnsi" w:hAnsiTheme="minorHAnsi" w:cstheme="minorHAnsi"/>
                                <w:b/>
                                <w:color w:val="FF2E5E"/>
                                <w:sz w:val="22"/>
                                <w:szCs w:val="22"/>
                                <w:highlight w:val="yellow"/>
                              </w:rPr>
                              <w:t>commande</w:t>
                            </w:r>
                          </w:p>
                          <w:p w14:paraId="34F05A72" w14:textId="7D1EF078" w:rsidR="00216B0C" w:rsidRPr="00702574" w:rsidRDefault="0043444E" w:rsidP="00A271FB">
                            <w:pPr>
                              <w:jc w:val="center"/>
                              <w:rPr>
                                <w:color w:val="FF2E5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2E5E"/>
                                <w:sz w:val="28"/>
                                <w:szCs w:val="28"/>
                                <w:highlight w:val="yellow"/>
                              </w:rPr>
                              <w:t>7</w:t>
                            </w:r>
                            <w:r w:rsidR="00216B0C" w:rsidRPr="00702574">
                              <w:rPr>
                                <w:rFonts w:asciiTheme="minorHAnsi" w:hAnsiTheme="minorHAnsi" w:cstheme="minorHAnsi"/>
                                <w:b/>
                                <w:color w:val="FF2E5E"/>
                                <w:sz w:val="28"/>
                                <w:szCs w:val="28"/>
                                <w:highlight w:val="yellow"/>
                              </w:rPr>
                              <w:t xml:space="preserve"> novembre</w:t>
                            </w:r>
                          </w:p>
                          <w:p w14:paraId="5DD9E965" w14:textId="77777777" w:rsidR="00216B0C" w:rsidRPr="002F36D4" w:rsidRDefault="00216B0C" w:rsidP="00216B0C">
                            <w:pPr>
                              <w:jc w:val="center"/>
                              <w:rPr>
                                <w:color w:val="FF2E5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BDEB86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<v:stroke joinstyle="miter"/>
                <v:formulas>
                  <v:f eqn="sum 10800 0 #0"/>
                  <v:f eqn="prod @0 32610 32768"/>
                  <v:f eqn="prod @0 3212 32768"/>
                  <v:f eqn="prod @0 31357 32768"/>
                  <v:f eqn="prod @0 9512 32768"/>
                  <v:f eqn="prod @0 28899 32768"/>
                  <v:f eqn="prod @0 15447 32768"/>
                  <v:f eqn="prod @0 25330 32768"/>
                  <v:f eqn="prod @0 2078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@7 10800 0"/>
                  <v:f eqn="sum @8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sum 10800 0 @7"/>
                  <v:f eqn="sum 10800 0 @8"/>
                  <v:f eqn="prod @0 23170 32768"/>
                  <v:f eqn="sum @25 10800 0"/>
                  <v:f eqn="sum 10800 0 @25"/>
                </v:formulas>
                <v:path gradientshapeok="t" o:connecttype="rect" textboxrect="@27,@27,@26,@26"/>
                <v:handles>
                  <v:h position="#0,center" xrange="0,10800"/>
                </v:handles>
              </v:shapetype>
              <v:shape id="Étoile : 32 branches 10" o:spid="_x0000_s1028" type="#_x0000_t60" style="position:absolute;left:0;text-align:left;margin-left:327.2pt;margin-top:-62.8pt;width:218.4pt;height:90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" fillcolor="white [3212]" strokecolor="#ff2e5e">
                <v:textbox>
                  <w:txbxContent>
                    <w:p w14:paraId="3245A5A4" w14:textId="5BA98A2A" w:rsidR="00216B0C" w:rsidRPr="00F0399B" w:rsidRDefault="00216B0C" w:rsidP="00A271F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color w:val="FF2E5E"/>
                          <w:sz w:val="22"/>
                          <w:szCs w:val="22"/>
                          <w:highlight w:val="yellow"/>
                        </w:rPr>
                      </w:pPr>
                      <w:r w:rsidRPr="00F0399B">
                        <w:rPr>
                          <w:rFonts w:asciiTheme="minorHAnsi" w:hAnsiTheme="minorHAnsi" w:cstheme="minorHAnsi"/>
                          <w:b/>
                          <w:color w:val="FF2E5E"/>
                          <w:sz w:val="22"/>
                          <w:szCs w:val="22"/>
                          <w:highlight w:val="yellow"/>
                        </w:rPr>
                        <w:t>Date limite de</w:t>
                      </w:r>
                      <w:r w:rsidR="00F032F5" w:rsidRPr="00F0399B">
                        <w:rPr>
                          <w:rFonts w:asciiTheme="minorHAnsi" w:hAnsiTheme="minorHAnsi" w:cstheme="minorHAnsi"/>
                          <w:b/>
                          <w:color w:val="FF2E5E"/>
                          <w:sz w:val="22"/>
                          <w:szCs w:val="22"/>
                          <w:highlight w:val="yellow"/>
                        </w:rPr>
                        <w:t xml:space="preserve"> </w:t>
                      </w:r>
                      <w:r w:rsidRPr="00F0399B">
                        <w:rPr>
                          <w:rFonts w:asciiTheme="minorHAnsi" w:hAnsiTheme="minorHAnsi" w:cstheme="minorHAnsi"/>
                          <w:b/>
                          <w:color w:val="FF2E5E"/>
                          <w:sz w:val="22"/>
                          <w:szCs w:val="22"/>
                          <w:highlight w:val="yellow"/>
                        </w:rPr>
                        <w:t>commande</w:t>
                      </w:r>
                    </w:p>
                    <w:p w14:paraId="34F05A72" w14:textId="7D1EF078" w:rsidR="00216B0C" w:rsidRPr="00702574" w:rsidRDefault="0043444E" w:rsidP="00A271FB">
                      <w:pPr>
                        <w:jc w:val="center"/>
                        <w:rPr>
                          <w:color w:val="FF2E5E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FF2E5E"/>
                          <w:sz w:val="28"/>
                          <w:szCs w:val="28"/>
                          <w:highlight w:val="yellow"/>
                        </w:rPr>
                        <w:t>7</w:t>
                      </w:r>
                      <w:r w:rsidR="00216B0C" w:rsidRPr="00702574">
                        <w:rPr>
                          <w:rFonts w:asciiTheme="minorHAnsi" w:hAnsiTheme="minorHAnsi" w:cstheme="minorHAnsi"/>
                          <w:b/>
                          <w:color w:val="FF2E5E"/>
                          <w:sz w:val="28"/>
                          <w:szCs w:val="28"/>
                          <w:highlight w:val="yellow"/>
                        </w:rPr>
                        <w:t xml:space="preserve"> novembre</w:t>
                      </w:r>
                    </w:p>
                    <w:p w14:paraId="5DD9E965" w14:textId="77777777" w:rsidR="00216B0C" w:rsidRPr="002F36D4" w:rsidRDefault="00216B0C" w:rsidP="00216B0C">
                      <w:pPr>
                        <w:jc w:val="center"/>
                        <w:rPr>
                          <w:color w:val="FF2E5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2406B" w:rsidRPr="006E368F">
        <w:rPr>
          <w:rFonts w:ascii="Montserrat" w:eastAsia="Wingdings" w:hAnsi="Montserrat" w:cs="Calibri"/>
          <w:b/>
          <w:noProof/>
          <w:sz w:val="16"/>
          <w:szCs w:val="16"/>
          <w:lang w:eastAsia="fr-FR"/>
        </w:rPr>
        <w:drawing>
          <wp:anchor distT="0" distB="0" distL="114300" distR="114300" simplePos="0" relativeHeight="251664384" behindDoc="0" locked="0" layoutInCell="1" allowOverlap="1" wp14:anchorId="384BFB76" wp14:editId="774DE9B3">
            <wp:simplePos x="0" y="0"/>
            <wp:positionH relativeFrom="column">
              <wp:posOffset>5562600</wp:posOffset>
            </wp:positionH>
            <wp:positionV relativeFrom="paragraph">
              <wp:posOffset>5576776</wp:posOffset>
            </wp:positionV>
            <wp:extent cx="1321388" cy="1400672"/>
            <wp:effectExtent l="0" t="0" r="0" b="0"/>
            <wp:wrapNone/>
            <wp:docPr id="14" name="Image 14" descr="W:\Vie Associative\Projets\Chocolats\Chocolats 2026\DOCS\images\IMG_68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W:\Vie Associative\Projets\Chocolats\Chocolats 2026\DOCS\images\IMG_681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388" cy="140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5C3A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991EA13" wp14:editId="45158B1A">
                <wp:simplePos x="0" y="0"/>
                <wp:positionH relativeFrom="column">
                  <wp:posOffset>-50800</wp:posOffset>
                </wp:positionH>
                <wp:positionV relativeFrom="paragraph">
                  <wp:posOffset>93363</wp:posOffset>
                </wp:positionV>
                <wp:extent cx="6485890" cy="942975"/>
                <wp:effectExtent l="0" t="0" r="10160" b="28575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89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1A288" w14:textId="77777777" w:rsidR="002401F4" w:rsidRDefault="002401F4" w:rsidP="002401F4">
                            <w:pPr>
                              <w:jc w:val="center"/>
                              <w:rPr>
                                <w:rFonts w:ascii="Calibri" w:hAnsi="Calibri" w:cs="Calibri"/>
                                <w:sz w:val="12"/>
                                <w:szCs w:val="12"/>
                              </w:rPr>
                            </w:pPr>
                          </w:p>
                          <w:p w14:paraId="5C34DC99" w14:textId="266E0B83" w:rsidR="002401F4" w:rsidRPr="00B05ECE" w:rsidRDefault="002401F4" w:rsidP="002401F4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267C6D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NOM et PRENOM</w:t>
                            </w:r>
                            <w:r w:rsidRPr="00B05EC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…………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………………………………………………………………………………………………………………………………</w:t>
                            </w:r>
                            <w:r w:rsidRPr="00B05EC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………………………………………………………………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51A2C0A3" w14:textId="77777777" w:rsidR="001C28D3" w:rsidRDefault="001C28D3" w:rsidP="002401F4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72FFC553" w14:textId="369D751E" w:rsidR="002401F4" w:rsidRPr="00B05ECE" w:rsidRDefault="002401F4" w:rsidP="002401F4">
                            <w:pPr>
                              <w:rPr>
                                <w:rFonts w:ascii="Calibri" w:eastAsia="Shruti" w:hAnsi="Calibri" w:cs="Calibri"/>
                                <w:sz w:val="16"/>
                                <w:szCs w:val="16"/>
                              </w:rPr>
                            </w:pPr>
                            <w:r w:rsidRPr="00267C6D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ADRESSE </w:t>
                            </w:r>
                            <w:r w:rsidRPr="00B05EC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…………………………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………………………………………………………………………………………………………………………………</w:t>
                            </w:r>
                            <w:r w:rsidRPr="00B05EC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……………………………………………………………</w:t>
                            </w:r>
                          </w:p>
                          <w:p w14:paraId="5560049D" w14:textId="030399D1" w:rsidR="002401F4" w:rsidRPr="00B05ECE" w:rsidRDefault="002401F4" w:rsidP="002401F4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B05ECE">
                              <w:rPr>
                                <w:rFonts w:ascii="Calibri" w:eastAsia="Shruti" w:hAnsi="Calibri" w:cs="Calibri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</w:p>
                          <w:p w14:paraId="4635B8F3" w14:textId="35F648FB" w:rsidR="002401F4" w:rsidRPr="00B05ECE" w:rsidRDefault="002401F4" w:rsidP="002401F4">
                            <w:pPr>
                              <w:rPr>
                                <w:rFonts w:ascii="Calibri" w:eastAsia="Wingdings" w:hAnsi="Calibri" w:cs="Calibri"/>
                                <w:sz w:val="16"/>
                                <w:szCs w:val="16"/>
                              </w:rPr>
                            </w:pPr>
                            <w:r w:rsidRPr="00267C6D">
                              <w:rPr>
                                <w:rFonts w:ascii="Calibri" w:eastAsia="Shruti" w:hAnsi="Calibri"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67C6D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E </w:t>
                            </w:r>
                            <w:proofErr w:type="gramStart"/>
                            <w:r w:rsidRPr="00267C6D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MAIL</w:t>
                            </w:r>
                            <w:r w:rsidRPr="00B05EC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….</w:t>
                            </w:r>
                            <w:proofErr w:type="gramEnd"/>
                            <w:r w:rsidRPr="00B05EC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.………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………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…….</w:t>
                            </w:r>
                            <w:proofErr w:type="gramEnd"/>
                            <w:r w:rsidRPr="00B05EC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…………………………………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…………</w:t>
                            </w:r>
                            <w:proofErr w:type="gramStart"/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.</w:t>
                            </w:r>
                            <w:r w:rsidRPr="00B05EC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…….        </w:t>
                            </w:r>
                            <w:r w:rsidRPr="00267C6D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Tel.</w:t>
                            </w:r>
                            <w:r w:rsidRPr="00B05ECE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D5B8969" w14:textId="77B2108B" w:rsidR="002401F4" w:rsidRDefault="002401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1EA13" id="Zone de texte 2" o:spid="_x0000_s1029" type="#_x0000_t202" style="position:absolute;left:0;text-align:left;margin-left:-4pt;margin-top:7.35pt;width:510.7pt;height:74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">
                <v:textbox>
                  <w:txbxContent>
                    <w:p w14:paraId="0531A288" w14:textId="77777777" w:rsidR="002401F4" w:rsidRDefault="002401F4" w:rsidP="002401F4">
                      <w:pPr>
                        <w:jc w:val="center"/>
                        <w:rPr>
                          <w:rFonts w:ascii="Calibri" w:hAnsi="Calibri" w:cs="Calibri"/>
                          <w:sz w:val="12"/>
                          <w:szCs w:val="12"/>
                        </w:rPr>
                      </w:pPr>
                    </w:p>
                    <w:p w14:paraId="5C34DC99" w14:textId="266E0B83" w:rsidR="002401F4" w:rsidRPr="00B05ECE" w:rsidRDefault="002401F4" w:rsidP="002401F4">
                      <w:pPr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267C6D">
                        <w:rPr>
                          <w:rFonts w:ascii="Calibri" w:hAnsi="Calibri" w:cs="Calibri"/>
                          <w:sz w:val="20"/>
                          <w:szCs w:val="20"/>
                        </w:rPr>
                        <w:t>NOM et PRENOM</w:t>
                      </w:r>
                      <w:r w:rsidRPr="00B05ECE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…………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………………………………………………………………………………………………………………………………</w:t>
                      </w:r>
                      <w:r w:rsidRPr="00B05ECE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………………………………………………………………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ab/>
                      </w:r>
                    </w:p>
                    <w:p w14:paraId="51A2C0A3" w14:textId="77777777" w:rsidR="001C28D3" w:rsidRDefault="001C28D3" w:rsidP="002401F4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72FFC553" w14:textId="369D751E" w:rsidR="002401F4" w:rsidRPr="00B05ECE" w:rsidRDefault="002401F4" w:rsidP="002401F4">
                      <w:pPr>
                        <w:rPr>
                          <w:rFonts w:ascii="Calibri" w:eastAsia="Shruti" w:hAnsi="Calibri" w:cs="Calibri"/>
                          <w:sz w:val="16"/>
                          <w:szCs w:val="16"/>
                        </w:rPr>
                      </w:pPr>
                      <w:r w:rsidRPr="00267C6D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ADRESSE </w:t>
                      </w:r>
                      <w:r w:rsidRPr="00B05ECE">
                        <w:rPr>
                          <w:rFonts w:ascii="Calibri" w:hAnsi="Calibri" w:cs="Calibri"/>
                          <w:sz w:val="16"/>
                          <w:szCs w:val="16"/>
                        </w:rPr>
                        <w:t>…………………………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………………………………………………………………………………………………………………………………</w:t>
                      </w:r>
                      <w:r w:rsidRPr="00B05ECE">
                        <w:rPr>
                          <w:rFonts w:ascii="Calibri" w:hAnsi="Calibri" w:cs="Calibri"/>
                          <w:sz w:val="16"/>
                          <w:szCs w:val="16"/>
                        </w:rPr>
                        <w:t>……………………………………………………………</w:t>
                      </w:r>
                    </w:p>
                    <w:p w14:paraId="5560049D" w14:textId="030399D1" w:rsidR="002401F4" w:rsidRPr="00B05ECE" w:rsidRDefault="002401F4" w:rsidP="002401F4">
                      <w:pPr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B05ECE">
                        <w:rPr>
                          <w:rFonts w:ascii="Calibri" w:eastAsia="Shruti" w:hAnsi="Calibri" w:cs="Calibri"/>
                          <w:sz w:val="16"/>
                          <w:szCs w:val="16"/>
                        </w:rPr>
                        <w:t xml:space="preserve">               </w:t>
                      </w:r>
                    </w:p>
                    <w:p w14:paraId="4635B8F3" w14:textId="35F648FB" w:rsidR="002401F4" w:rsidRPr="00B05ECE" w:rsidRDefault="002401F4" w:rsidP="002401F4">
                      <w:pPr>
                        <w:rPr>
                          <w:rFonts w:ascii="Calibri" w:eastAsia="Wingdings" w:hAnsi="Calibri" w:cs="Calibri"/>
                          <w:sz w:val="16"/>
                          <w:szCs w:val="16"/>
                        </w:rPr>
                      </w:pPr>
                      <w:r w:rsidRPr="00267C6D">
                        <w:rPr>
                          <w:rFonts w:ascii="Calibri" w:eastAsia="Shruti" w:hAnsi="Calibri" w:cs="Calibri"/>
                          <w:sz w:val="20"/>
                          <w:szCs w:val="20"/>
                        </w:rPr>
                        <w:t xml:space="preserve"> </w:t>
                      </w:r>
                      <w:r w:rsidRPr="00267C6D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E </w:t>
                      </w:r>
                      <w:proofErr w:type="gramStart"/>
                      <w:r w:rsidRPr="00267C6D">
                        <w:rPr>
                          <w:rFonts w:ascii="Calibri" w:hAnsi="Calibri" w:cs="Calibri"/>
                          <w:sz w:val="20"/>
                          <w:szCs w:val="20"/>
                        </w:rPr>
                        <w:t>MAIL</w:t>
                      </w:r>
                      <w:r w:rsidRPr="00B05ECE">
                        <w:rPr>
                          <w:rFonts w:ascii="Calibri" w:hAnsi="Calibri" w:cs="Calibri"/>
                          <w:sz w:val="16"/>
                          <w:szCs w:val="16"/>
                        </w:rPr>
                        <w:t>….</w:t>
                      </w:r>
                      <w:proofErr w:type="gramEnd"/>
                      <w:r w:rsidRPr="00B05ECE">
                        <w:rPr>
                          <w:rFonts w:ascii="Calibri" w:hAnsi="Calibri" w:cs="Calibri"/>
                          <w:sz w:val="16"/>
                          <w:szCs w:val="16"/>
                        </w:rPr>
                        <w:t>.………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………</w:t>
                      </w:r>
                      <w:proofErr w:type="gramStart"/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…….</w:t>
                      </w:r>
                      <w:proofErr w:type="gramEnd"/>
                      <w:r w:rsidRPr="00B05ECE">
                        <w:rPr>
                          <w:rFonts w:ascii="Calibri" w:hAnsi="Calibri" w:cs="Calibri"/>
                          <w:sz w:val="16"/>
                          <w:szCs w:val="16"/>
                        </w:rPr>
                        <w:t>…………………………………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…………</w:t>
                      </w:r>
                      <w:proofErr w:type="gramStart"/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…….</w:t>
                      </w:r>
                      <w:proofErr w:type="gramEnd"/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.</w:t>
                      </w:r>
                      <w:r w:rsidRPr="00B05ECE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…….        </w:t>
                      </w:r>
                      <w:r w:rsidRPr="00267C6D">
                        <w:rPr>
                          <w:rFonts w:ascii="Calibri" w:hAnsi="Calibri" w:cs="Calibri"/>
                          <w:sz w:val="20"/>
                          <w:szCs w:val="20"/>
                        </w:rPr>
                        <w:t>Tel.</w:t>
                      </w:r>
                      <w:r w:rsidRPr="00B05ECE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D5B8969" w14:textId="77B2108B" w:rsidR="002401F4" w:rsidRDefault="002401F4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8396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379"/>
        <w:gridCol w:w="903"/>
        <w:gridCol w:w="1504"/>
        <w:gridCol w:w="1805"/>
        <w:gridCol w:w="1805"/>
      </w:tblGrid>
      <w:tr w:rsidR="00DC263C" w:rsidRPr="00B05ECE" w14:paraId="53986048" w14:textId="77777777" w:rsidTr="00F35C3A">
        <w:trPr>
          <w:trHeight w:val="301"/>
        </w:trPr>
        <w:tc>
          <w:tcPr>
            <w:tcW w:w="3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CA76A" w14:textId="1E996941" w:rsidR="00DC263C" w:rsidRPr="001B1F01" w:rsidRDefault="00DC263C" w:rsidP="00F35C3A">
            <w:pPr>
              <w:snapToGrid w:val="0"/>
              <w:jc w:val="center"/>
              <w:rPr>
                <w:rFonts w:ascii="Calibri" w:eastAsia="Wingdings" w:hAnsi="Calibri" w:cs="Calibri"/>
                <w:b/>
                <w:sz w:val="22"/>
                <w:szCs w:val="22"/>
              </w:rPr>
            </w:pPr>
            <w:r w:rsidRPr="001B1F01">
              <w:rPr>
                <w:rFonts w:ascii="Calibri" w:eastAsia="Wingdings" w:hAnsi="Calibri" w:cs="Calibri"/>
                <w:b/>
                <w:sz w:val="22"/>
                <w:szCs w:val="22"/>
              </w:rPr>
              <w:t>DESIGNATION CHOCOLATS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04A87" w14:textId="77777777" w:rsidR="00DC263C" w:rsidRPr="001B1F01" w:rsidRDefault="00DC263C" w:rsidP="00F35C3A">
            <w:pPr>
              <w:jc w:val="center"/>
              <w:rPr>
                <w:rFonts w:ascii="Calibri" w:eastAsia="Wingdings" w:hAnsi="Calibri" w:cs="Calibri"/>
                <w:b/>
                <w:sz w:val="22"/>
                <w:szCs w:val="22"/>
              </w:rPr>
            </w:pPr>
            <w:r w:rsidRPr="001B1F01">
              <w:rPr>
                <w:rFonts w:ascii="Calibri" w:eastAsia="Wingdings" w:hAnsi="Calibri" w:cs="Calibri"/>
                <w:b/>
                <w:sz w:val="22"/>
                <w:szCs w:val="22"/>
              </w:rPr>
              <w:t>QUANTITE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0D7CD" w14:textId="77777777" w:rsidR="00DC263C" w:rsidRPr="001B1F01" w:rsidRDefault="00DC263C" w:rsidP="00F35C3A">
            <w:pPr>
              <w:jc w:val="center"/>
              <w:rPr>
                <w:rFonts w:ascii="Calibri" w:eastAsia="Wingdings" w:hAnsi="Calibri" w:cs="Calibri"/>
                <w:b/>
                <w:sz w:val="22"/>
                <w:szCs w:val="22"/>
              </w:rPr>
            </w:pPr>
            <w:r w:rsidRPr="001B1F01">
              <w:rPr>
                <w:rFonts w:ascii="Calibri" w:eastAsia="Wingdings" w:hAnsi="Calibri" w:cs="Calibri"/>
                <w:b/>
                <w:sz w:val="22"/>
                <w:szCs w:val="22"/>
              </w:rPr>
              <w:t>PRIX UNITAIRE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CC1D" w14:textId="77777777" w:rsidR="00DC263C" w:rsidRPr="001B1F01" w:rsidRDefault="00DC263C" w:rsidP="00F35C3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B1F01">
              <w:rPr>
                <w:rFonts w:ascii="Calibri" w:eastAsia="Wingdings" w:hAnsi="Calibri" w:cs="Calibri"/>
                <w:b/>
                <w:sz w:val="22"/>
                <w:szCs w:val="22"/>
              </w:rPr>
              <w:t>PRIX TOTAL</w:t>
            </w:r>
          </w:p>
        </w:tc>
      </w:tr>
      <w:tr w:rsidR="002401F4" w:rsidRPr="001B1F01" w14:paraId="5C04A8CD" w14:textId="77777777" w:rsidTr="005B4E82">
        <w:trPr>
          <w:trHeight w:val="798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29FC2" w14:textId="77777777" w:rsidR="003742AE" w:rsidRPr="003742AE" w:rsidRDefault="003742AE" w:rsidP="00C41EB3">
            <w:pPr>
              <w:rPr>
                <w:rFonts w:ascii="Calibri" w:eastAsia="Wingdings" w:hAnsi="Calibri" w:cs="Calibri"/>
                <w:b/>
                <w:sz w:val="8"/>
                <w:szCs w:val="8"/>
              </w:rPr>
            </w:pPr>
          </w:p>
          <w:p w14:paraId="22C0A3F0" w14:textId="3601BED4" w:rsidR="002401F4" w:rsidRPr="001B1F01" w:rsidRDefault="002401F4" w:rsidP="00C41EB3">
            <w:pPr>
              <w:rPr>
                <w:rFonts w:ascii="Calibri" w:eastAsia="Shruti" w:hAnsi="Calibri" w:cs="Calibri"/>
                <w:sz w:val="22"/>
                <w:szCs w:val="22"/>
              </w:rPr>
            </w:pPr>
            <w:r w:rsidRPr="001B1F01">
              <w:rPr>
                <w:rFonts w:ascii="Calibri" w:eastAsia="Wingdings" w:hAnsi="Calibri" w:cs="Calibri"/>
                <w:b/>
                <w:sz w:val="22"/>
                <w:szCs w:val="22"/>
              </w:rPr>
              <w:t>ASSORTIMENT</w:t>
            </w:r>
          </w:p>
          <w:p w14:paraId="535DFC43" w14:textId="6D81C36A" w:rsidR="002401F4" w:rsidRPr="001B1F01" w:rsidRDefault="002401F4" w:rsidP="00C41EB3">
            <w:pPr>
              <w:rPr>
                <w:rFonts w:ascii="Calibri" w:eastAsia="Wingdings" w:hAnsi="Calibri" w:cs="Calibri"/>
                <w:b/>
                <w:sz w:val="22"/>
                <w:szCs w:val="22"/>
              </w:rPr>
            </w:pPr>
            <w:proofErr w:type="gramStart"/>
            <w:r w:rsidRPr="001B1F01">
              <w:rPr>
                <w:rFonts w:ascii="Calibri" w:eastAsia="Wingdings" w:hAnsi="Calibri" w:cs="Calibri"/>
                <w:sz w:val="22"/>
                <w:szCs w:val="22"/>
              </w:rPr>
              <w:t>sans</w:t>
            </w:r>
            <w:proofErr w:type="gramEnd"/>
            <w:r w:rsidRPr="001B1F01">
              <w:rPr>
                <w:rFonts w:ascii="Calibri" w:eastAsia="Wingdings" w:hAnsi="Calibri" w:cs="Calibri"/>
                <w:sz w:val="22"/>
                <w:szCs w:val="22"/>
              </w:rPr>
              <w:t xml:space="preserve"> liqueur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01489" w14:textId="4963BBC6" w:rsidR="002401F4" w:rsidRPr="001B1F01" w:rsidRDefault="002401F4" w:rsidP="002328B2">
            <w:pPr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250 g </w:t>
            </w:r>
          </w:p>
          <w:p w14:paraId="5940ABE7" w14:textId="12277958" w:rsidR="002401F4" w:rsidRPr="001B1F01" w:rsidRDefault="002401F4" w:rsidP="002328B2">
            <w:pPr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500 g </w:t>
            </w:r>
          </w:p>
          <w:p w14:paraId="210F987C" w14:textId="1841DED7" w:rsidR="002401F4" w:rsidRPr="001B1F01" w:rsidRDefault="002328B2" w:rsidP="002328B2">
            <w:pPr>
              <w:rPr>
                <w:rFonts w:ascii="Calibri" w:eastAsia="Shruti" w:hAnsi="Calibri" w:cs="Calibri"/>
                <w:sz w:val="18"/>
                <w:szCs w:val="18"/>
              </w:rPr>
            </w:pPr>
            <w:r>
              <w:rPr>
                <w:rFonts w:ascii="Calibri" w:eastAsia="Wingdings" w:hAnsi="Calibri" w:cs="Calibri"/>
                <w:sz w:val="20"/>
                <w:szCs w:val="20"/>
              </w:rPr>
              <w:t xml:space="preserve">    </w:t>
            </w:r>
            <w:r w:rsidR="002401F4" w:rsidRPr="001B1F01">
              <w:rPr>
                <w:rFonts w:ascii="Calibri" w:eastAsia="Wingdings" w:hAnsi="Calibri" w:cs="Calibri"/>
                <w:sz w:val="20"/>
                <w:szCs w:val="20"/>
              </w:rPr>
              <w:t>1 kg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0A8AD" w14:textId="73E3C36F" w:rsidR="002401F4" w:rsidRPr="001B1F01" w:rsidRDefault="002401F4" w:rsidP="002328B2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…………….…</w:t>
            </w:r>
            <w:r w:rsidRPr="001B1F01">
              <w:rPr>
                <w:rFonts w:ascii="Calibri" w:eastAsia="Wingdings" w:hAnsi="Calibri" w:cs="Calibri"/>
                <w:sz w:val="18"/>
                <w:szCs w:val="18"/>
              </w:rPr>
              <w:t>.</w:t>
            </w:r>
          </w:p>
          <w:p w14:paraId="4F03F20D" w14:textId="03CD8153" w:rsidR="002401F4" w:rsidRPr="001B1F01" w:rsidRDefault="002401F4" w:rsidP="002328B2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..…………..…</w:t>
            </w:r>
            <w:r w:rsidRPr="001B1F01">
              <w:rPr>
                <w:rFonts w:ascii="Calibri" w:eastAsia="Wingdings" w:hAnsi="Calibri" w:cs="Calibri"/>
                <w:sz w:val="18"/>
                <w:szCs w:val="18"/>
              </w:rPr>
              <w:t>.</w:t>
            </w:r>
          </w:p>
          <w:p w14:paraId="6569CAA4" w14:textId="7DE6F456" w:rsidR="002401F4" w:rsidRPr="001B1F01" w:rsidRDefault="002401F4" w:rsidP="002328B2">
            <w:pPr>
              <w:rPr>
                <w:rFonts w:ascii="Calibri" w:eastAsia="Wingdings" w:hAnsi="Calibri" w:cs="Calibri"/>
                <w:b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…………….…</w:t>
            </w:r>
            <w:r w:rsidRPr="001B1F01">
              <w:rPr>
                <w:rFonts w:ascii="Calibri" w:eastAsia="Wingdings" w:hAnsi="Calibri" w:cs="Calibri"/>
                <w:sz w:val="18"/>
                <w:szCs w:val="18"/>
              </w:rPr>
              <w:t>.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40EA2" w14:textId="662E4C07" w:rsidR="002401F4" w:rsidRPr="001B1F01" w:rsidRDefault="002401F4" w:rsidP="002328B2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>1</w:t>
            </w:r>
            <w:r w:rsidR="00BF302E">
              <w:rPr>
                <w:rFonts w:ascii="Calibri" w:eastAsia="Wingdings" w:hAnsi="Calibri" w:cs="Calibri"/>
                <w:sz w:val="20"/>
                <w:szCs w:val="20"/>
              </w:rPr>
              <w:t>2</w:t>
            </w:r>
            <w:r w:rsidR="00A26E9B">
              <w:rPr>
                <w:rFonts w:ascii="Calibri" w:eastAsia="Wingdings" w:hAnsi="Calibri" w:cs="Calibri"/>
                <w:sz w:val="20"/>
                <w:szCs w:val="20"/>
              </w:rPr>
              <w:t xml:space="preserve">,00 </w:t>
            </w:r>
            <w:r w:rsidRPr="001B1F01">
              <w:rPr>
                <w:rFonts w:ascii="Calibri" w:eastAsia="Wingdings" w:hAnsi="Calibri" w:cs="Calibri"/>
                <w:sz w:val="20"/>
                <w:szCs w:val="20"/>
              </w:rPr>
              <w:t>euros</w:t>
            </w:r>
          </w:p>
          <w:p w14:paraId="147242C2" w14:textId="40FA68BA" w:rsidR="002401F4" w:rsidRPr="001B1F01" w:rsidRDefault="00BF302E" w:rsidP="002328B2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>
              <w:rPr>
                <w:rFonts w:ascii="Calibri" w:eastAsia="Wingdings" w:hAnsi="Calibri" w:cs="Calibri"/>
                <w:sz w:val="20"/>
                <w:szCs w:val="20"/>
              </w:rPr>
              <w:t>22</w:t>
            </w:r>
            <w:r w:rsidR="001B78B5">
              <w:rPr>
                <w:rFonts w:ascii="Calibri" w:eastAsia="Wingdings" w:hAnsi="Calibri" w:cs="Calibri"/>
                <w:sz w:val="20"/>
                <w:szCs w:val="20"/>
              </w:rPr>
              <w:t>,00</w:t>
            </w:r>
            <w:r w:rsidR="002401F4"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euros</w:t>
            </w:r>
          </w:p>
          <w:p w14:paraId="7E77C126" w14:textId="7F4A3ECB" w:rsidR="002401F4" w:rsidRPr="001B1F01" w:rsidRDefault="00BF302E" w:rsidP="002328B2">
            <w:pPr>
              <w:jc w:val="center"/>
              <w:rPr>
                <w:rFonts w:ascii="Calibri" w:eastAsia="Shruti" w:hAnsi="Calibri" w:cs="Calibri"/>
                <w:sz w:val="20"/>
                <w:szCs w:val="20"/>
              </w:rPr>
            </w:pPr>
            <w:r>
              <w:rPr>
                <w:rFonts w:ascii="Calibri" w:eastAsia="Wingdings" w:hAnsi="Calibri" w:cs="Calibri"/>
                <w:sz w:val="20"/>
                <w:szCs w:val="20"/>
              </w:rPr>
              <w:t>40</w:t>
            </w:r>
            <w:r w:rsidR="001B78B5">
              <w:rPr>
                <w:rFonts w:ascii="Calibri" w:eastAsia="Wingdings" w:hAnsi="Calibri" w:cs="Calibri"/>
                <w:sz w:val="20"/>
                <w:szCs w:val="20"/>
              </w:rPr>
              <w:t>,00</w:t>
            </w:r>
            <w:r w:rsidR="002401F4"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euros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7A96" w14:textId="4D577BA8" w:rsidR="002401F4" w:rsidRPr="002328B2" w:rsidRDefault="002401F4" w:rsidP="002328B2">
            <w:pPr>
              <w:jc w:val="center"/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………</w:t>
            </w:r>
            <w:r w:rsidR="00C6097E">
              <w:rPr>
                <w:rFonts w:ascii="Calibri" w:eastAsia="Shruti" w:hAnsi="Calibri" w:cs="Calibri"/>
                <w:sz w:val="18"/>
                <w:szCs w:val="18"/>
              </w:rPr>
              <w:t>………..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…….….………</w:t>
            </w:r>
            <w:r w:rsidR="00C6097E">
              <w:rPr>
                <w:rFonts w:ascii="Calibri" w:eastAsia="Shruti" w:hAnsi="Calibri" w:cs="Calibri"/>
                <w:sz w:val="18"/>
                <w:szCs w:val="18"/>
              </w:rPr>
              <w:t>………..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…..………</w:t>
            </w:r>
            <w:r w:rsidR="00C6097E">
              <w:rPr>
                <w:rFonts w:ascii="Calibri" w:eastAsia="Shruti" w:hAnsi="Calibri" w:cs="Calibri"/>
                <w:sz w:val="18"/>
                <w:szCs w:val="18"/>
              </w:rPr>
              <w:t>………..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……….…</w:t>
            </w:r>
            <w:r w:rsidR="002328B2">
              <w:rPr>
                <w:rFonts w:ascii="Calibri" w:eastAsia="Shruti" w:hAnsi="Calibri" w:cs="Calibri"/>
                <w:sz w:val="18"/>
                <w:szCs w:val="18"/>
              </w:rPr>
              <w:t>………………….</w:t>
            </w:r>
          </w:p>
        </w:tc>
      </w:tr>
      <w:tr w:rsidR="002401F4" w:rsidRPr="001B1F01" w14:paraId="4CF506D2" w14:textId="77777777" w:rsidTr="005B4E82">
        <w:trPr>
          <w:trHeight w:val="684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CB849" w14:textId="117CCFB5" w:rsidR="002401F4" w:rsidRPr="001B1F01" w:rsidRDefault="002401F4" w:rsidP="00C41EB3">
            <w:pPr>
              <w:snapToGrid w:val="0"/>
              <w:rPr>
                <w:rFonts w:ascii="Calibri" w:eastAsia="Wingdings" w:hAnsi="Calibri" w:cs="Calibri"/>
                <w:b/>
                <w:sz w:val="22"/>
                <w:szCs w:val="22"/>
              </w:rPr>
            </w:pPr>
          </w:p>
          <w:p w14:paraId="451C39F4" w14:textId="7FF8DF87" w:rsidR="002401F4" w:rsidRPr="001B1F01" w:rsidRDefault="002401F4" w:rsidP="00C41EB3">
            <w:pPr>
              <w:rPr>
                <w:rFonts w:ascii="Calibri" w:eastAsia="Wingdings" w:hAnsi="Calibri" w:cs="Calibri"/>
                <w:b/>
                <w:sz w:val="22"/>
                <w:szCs w:val="22"/>
              </w:rPr>
            </w:pPr>
            <w:r w:rsidRPr="001B1F01">
              <w:rPr>
                <w:rFonts w:ascii="Calibri" w:eastAsia="Wingdings" w:hAnsi="Calibri" w:cs="Calibri"/>
                <w:b/>
                <w:sz w:val="22"/>
                <w:szCs w:val="22"/>
              </w:rPr>
              <w:t>NOIR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94B11" w14:textId="77777777" w:rsidR="001B1F01" w:rsidRPr="001B1F01" w:rsidRDefault="001B1F01" w:rsidP="001B1F01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250 g </w:t>
            </w:r>
          </w:p>
          <w:p w14:paraId="6A819055" w14:textId="77777777" w:rsidR="001B1F01" w:rsidRPr="001B1F01" w:rsidRDefault="001B1F01" w:rsidP="001B1F01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500 g </w:t>
            </w:r>
          </w:p>
          <w:p w14:paraId="4D77A81E" w14:textId="1F0E0D5D" w:rsidR="002401F4" w:rsidRPr="001B1F01" w:rsidRDefault="001B1F01" w:rsidP="001B1F01">
            <w:pPr>
              <w:rPr>
                <w:rFonts w:ascii="Calibri" w:eastAsia="Wingdings" w:hAnsi="Calibri" w:cs="Calibri"/>
                <w:b/>
                <w:sz w:val="18"/>
                <w:szCs w:val="18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 xml:space="preserve">    </w:t>
            </w:r>
            <w:r w:rsidRPr="001B1F01">
              <w:rPr>
                <w:rFonts w:ascii="Calibri" w:eastAsia="Wingdings" w:hAnsi="Calibri" w:cs="Calibri"/>
                <w:sz w:val="20"/>
                <w:szCs w:val="20"/>
              </w:rPr>
              <w:t>1 kg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C573B" w14:textId="51F36C49" w:rsidR="002401F4" w:rsidRPr="001B1F01" w:rsidRDefault="002401F4" w:rsidP="002401F4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…………….….</w:t>
            </w:r>
          </w:p>
          <w:p w14:paraId="0F8B4D7A" w14:textId="77777777" w:rsidR="002401F4" w:rsidRPr="001B1F01" w:rsidRDefault="002401F4" w:rsidP="002401F4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..…………..….</w:t>
            </w:r>
          </w:p>
          <w:p w14:paraId="29743365" w14:textId="6E27E908" w:rsidR="002401F4" w:rsidRPr="001B1F01" w:rsidRDefault="002401F4" w:rsidP="002401F4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…………….….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DAF09" w14:textId="6D06DEC0" w:rsidR="002401F4" w:rsidRPr="001B1F01" w:rsidRDefault="002401F4" w:rsidP="002401F4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>1</w:t>
            </w:r>
            <w:r w:rsidR="00BF302E">
              <w:rPr>
                <w:rFonts w:ascii="Calibri" w:eastAsia="Wingdings" w:hAnsi="Calibri" w:cs="Calibri"/>
                <w:sz w:val="20"/>
                <w:szCs w:val="20"/>
              </w:rPr>
              <w:t>2</w:t>
            </w:r>
            <w:r w:rsidR="001B78B5">
              <w:rPr>
                <w:rFonts w:ascii="Calibri" w:eastAsia="Wingdings" w:hAnsi="Calibri" w:cs="Calibri"/>
                <w:sz w:val="20"/>
                <w:szCs w:val="20"/>
              </w:rPr>
              <w:t>,</w:t>
            </w:r>
            <w:r w:rsidR="00A26E9B">
              <w:rPr>
                <w:rFonts w:ascii="Calibri" w:eastAsia="Wingdings" w:hAnsi="Calibri" w:cs="Calibri"/>
                <w:sz w:val="20"/>
                <w:szCs w:val="20"/>
              </w:rPr>
              <w:t>0</w:t>
            </w:r>
            <w:r w:rsidR="001B78B5">
              <w:rPr>
                <w:rFonts w:ascii="Calibri" w:eastAsia="Wingdings" w:hAnsi="Calibri" w:cs="Calibri"/>
                <w:sz w:val="20"/>
                <w:szCs w:val="20"/>
              </w:rPr>
              <w:t>0</w:t>
            </w: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euros</w:t>
            </w:r>
          </w:p>
          <w:p w14:paraId="1430D878" w14:textId="321E550A" w:rsidR="002401F4" w:rsidRPr="001B1F01" w:rsidRDefault="00BF302E" w:rsidP="002401F4">
            <w:pPr>
              <w:jc w:val="center"/>
              <w:rPr>
                <w:rFonts w:ascii="Calibri" w:eastAsia="Shruti" w:hAnsi="Calibri" w:cs="Calibri"/>
                <w:sz w:val="20"/>
                <w:szCs w:val="20"/>
              </w:rPr>
            </w:pPr>
            <w:r>
              <w:rPr>
                <w:rFonts w:ascii="Calibri" w:eastAsia="Wingdings" w:hAnsi="Calibri" w:cs="Calibri"/>
                <w:sz w:val="20"/>
                <w:szCs w:val="20"/>
              </w:rPr>
              <w:t>22</w:t>
            </w:r>
            <w:r w:rsidR="001B78B5">
              <w:rPr>
                <w:rFonts w:ascii="Calibri" w:eastAsia="Wingdings" w:hAnsi="Calibri" w:cs="Calibri"/>
                <w:sz w:val="20"/>
                <w:szCs w:val="20"/>
              </w:rPr>
              <w:t>,00</w:t>
            </w:r>
            <w:r w:rsidR="002401F4"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euros</w:t>
            </w:r>
          </w:p>
          <w:p w14:paraId="30ED3229" w14:textId="41EACAEF" w:rsidR="002401F4" w:rsidRPr="001B1F01" w:rsidRDefault="002401F4" w:rsidP="002401F4">
            <w:pPr>
              <w:rPr>
                <w:rFonts w:ascii="Calibri" w:eastAsia="Wingdings" w:hAnsi="Calibri" w:cs="Calibri"/>
                <w:b/>
                <w:sz w:val="20"/>
                <w:szCs w:val="20"/>
              </w:rPr>
            </w:pPr>
            <w:r w:rsidRPr="001B1F01">
              <w:rPr>
                <w:rFonts w:ascii="Calibri" w:eastAsia="Shruti" w:hAnsi="Calibri" w:cs="Calibri"/>
                <w:sz w:val="20"/>
                <w:szCs w:val="20"/>
              </w:rPr>
              <w:t xml:space="preserve">      </w:t>
            </w:r>
            <w:r w:rsidR="00C6097E">
              <w:rPr>
                <w:rFonts w:ascii="Calibri" w:eastAsia="Shruti" w:hAnsi="Calibri" w:cs="Calibri"/>
                <w:sz w:val="20"/>
                <w:szCs w:val="20"/>
              </w:rPr>
              <w:t xml:space="preserve"> </w:t>
            </w:r>
            <w:r w:rsidR="00BF302E">
              <w:rPr>
                <w:rFonts w:ascii="Calibri" w:eastAsia="Wingdings" w:hAnsi="Calibri" w:cs="Calibri"/>
                <w:sz w:val="20"/>
                <w:szCs w:val="20"/>
              </w:rPr>
              <w:t>40</w:t>
            </w:r>
            <w:r w:rsidR="001B78B5">
              <w:rPr>
                <w:rFonts w:ascii="Calibri" w:eastAsia="Wingdings" w:hAnsi="Calibri" w:cs="Calibri"/>
                <w:sz w:val="20"/>
                <w:szCs w:val="20"/>
              </w:rPr>
              <w:t>,00</w:t>
            </w: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euros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8B5E" w14:textId="6B7952DD" w:rsidR="00C6097E" w:rsidRPr="001B1F01" w:rsidRDefault="002401F4" w:rsidP="00C6097E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</w:t>
            </w:r>
            <w:r w:rsidR="00C6097E" w:rsidRPr="001B1F01">
              <w:rPr>
                <w:rFonts w:ascii="Calibri" w:eastAsia="Shruti" w:hAnsi="Calibri" w:cs="Calibri"/>
                <w:sz w:val="18"/>
                <w:szCs w:val="18"/>
              </w:rPr>
              <w:t>………</w:t>
            </w:r>
            <w:r w:rsidR="00C6097E">
              <w:rPr>
                <w:rFonts w:ascii="Calibri" w:eastAsia="Shruti" w:hAnsi="Calibri" w:cs="Calibri"/>
                <w:sz w:val="18"/>
                <w:szCs w:val="18"/>
              </w:rPr>
              <w:t>…………..</w:t>
            </w:r>
            <w:r w:rsidR="00C6097E" w:rsidRPr="001B1F01">
              <w:rPr>
                <w:rFonts w:ascii="Calibri" w:eastAsia="Shruti" w:hAnsi="Calibri" w:cs="Calibri"/>
                <w:sz w:val="18"/>
                <w:szCs w:val="18"/>
              </w:rPr>
              <w:t>…….….</w:t>
            </w:r>
          </w:p>
          <w:p w14:paraId="602161B9" w14:textId="1BD1DE01" w:rsidR="00C6097E" w:rsidRPr="001B1F01" w:rsidRDefault="00C6097E" w:rsidP="00C6097E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..………</w:t>
            </w:r>
            <w:r>
              <w:rPr>
                <w:rFonts w:ascii="Calibri" w:eastAsia="Shruti" w:hAnsi="Calibri" w:cs="Calibri"/>
                <w:sz w:val="18"/>
                <w:szCs w:val="18"/>
              </w:rPr>
              <w:t>…………..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…..….</w:t>
            </w:r>
          </w:p>
          <w:p w14:paraId="6CE5F501" w14:textId="5F1FCDF8" w:rsidR="002401F4" w:rsidRPr="001B1F01" w:rsidRDefault="00C6097E" w:rsidP="00C6097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Shruti" w:hAnsi="Calibri" w:cs="Calibri"/>
                <w:sz w:val="18"/>
                <w:szCs w:val="18"/>
              </w:rPr>
              <w:t xml:space="preserve">  ……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</w:t>
            </w:r>
            <w:r>
              <w:rPr>
                <w:rFonts w:ascii="Calibri" w:eastAsia="Shruti" w:hAnsi="Calibri" w:cs="Calibri"/>
                <w:sz w:val="18"/>
                <w:szCs w:val="18"/>
              </w:rPr>
              <w:t>………..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……….….</w:t>
            </w:r>
          </w:p>
        </w:tc>
      </w:tr>
      <w:tr w:rsidR="002401F4" w:rsidRPr="001B1F01" w14:paraId="1F34340B" w14:textId="77777777" w:rsidTr="005B4E82">
        <w:trPr>
          <w:trHeight w:val="695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39003" w14:textId="77777777" w:rsidR="002401F4" w:rsidRPr="001B1F01" w:rsidRDefault="002401F4" w:rsidP="00C41EB3">
            <w:pPr>
              <w:snapToGrid w:val="0"/>
              <w:rPr>
                <w:rFonts w:ascii="Calibri" w:eastAsia="Wingdings" w:hAnsi="Calibri" w:cs="Calibri"/>
                <w:b/>
                <w:sz w:val="22"/>
                <w:szCs w:val="22"/>
              </w:rPr>
            </w:pPr>
          </w:p>
          <w:p w14:paraId="01AB34C2" w14:textId="77777777" w:rsidR="002401F4" w:rsidRPr="001B1F01" w:rsidRDefault="002401F4" w:rsidP="00C41EB3">
            <w:pPr>
              <w:rPr>
                <w:rFonts w:ascii="Calibri" w:eastAsia="Wingdings" w:hAnsi="Calibri" w:cs="Calibri"/>
                <w:b/>
                <w:sz w:val="22"/>
                <w:szCs w:val="22"/>
              </w:rPr>
            </w:pPr>
            <w:r w:rsidRPr="001B1F01">
              <w:rPr>
                <w:rFonts w:ascii="Calibri" w:eastAsia="Wingdings" w:hAnsi="Calibri" w:cs="Calibri"/>
                <w:b/>
                <w:sz w:val="22"/>
                <w:szCs w:val="22"/>
              </w:rPr>
              <w:t>LAIT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5D429" w14:textId="77777777" w:rsidR="001B1F01" w:rsidRPr="001B1F01" w:rsidRDefault="001B1F01" w:rsidP="001B1F01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250 g </w:t>
            </w:r>
          </w:p>
          <w:p w14:paraId="7158DA6B" w14:textId="77777777" w:rsidR="001B1F01" w:rsidRPr="001B1F01" w:rsidRDefault="001B1F01" w:rsidP="001B1F01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500 g </w:t>
            </w:r>
          </w:p>
          <w:p w14:paraId="37DDA340" w14:textId="78C03D8B" w:rsidR="002401F4" w:rsidRPr="001B1F01" w:rsidRDefault="001B1F01" w:rsidP="001B1F01">
            <w:pPr>
              <w:rPr>
                <w:rFonts w:ascii="Calibri" w:eastAsia="Wingdings" w:hAnsi="Calibri" w:cs="Calibri"/>
                <w:b/>
                <w:sz w:val="18"/>
                <w:szCs w:val="18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 xml:space="preserve">    </w:t>
            </w:r>
            <w:r w:rsidRPr="001B1F01">
              <w:rPr>
                <w:rFonts w:ascii="Calibri" w:eastAsia="Wingdings" w:hAnsi="Calibri" w:cs="Calibri"/>
                <w:sz w:val="20"/>
                <w:szCs w:val="20"/>
              </w:rPr>
              <w:t>1 kg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0A70E" w14:textId="77777777" w:rsidR="002401F4" w:rsidRPr="001B1F01" w:rsidRDefault="002401F4" w:rsidP="002401F4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…………….….</w:t>
            </w:r>
          </w:p>
          <w:p w14:paraId="7C8570D1" w14:textId="77777777" w:rsidR="002401F4" w:rsidRPr="001B1F01" w:rsidRDefault="002401F4" w:rsidP="002401F4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..…………..….</w:t>
            </w:r>
          </w:p>
          <w:p w14:paraId="195488F4" w14:textId="2645ECA1" w:rsidR="002401F4" w:rsidRPr="001B1F01" w:rsidRDefault="002401F4" w:rsidP="002401F4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…………….….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623E8" w14:textId="00F2A54F" w:rsidR="004130EE" w:rsidRPr="001B1F01" w:rsidRDefault="004130EE" w:rsidP="004130EE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>1</w:t>
            </w:r>
            <w:r w:rsidR="00BF302E">
              <w:rPr>
                <w:rFonts w:ascii="Calibri" w:eastAsia="Wingdings" w:hAnsi="Calibri" w:cs="Calibri"/>
                <w:sz w:val="20"/>
                <w:szCs w:val="20"/>
              </w:rPr>
              <w:t>2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>,</w:t>
            </w:r>
            <w:r w:rsidR="00A26E9B">
              <w:rPr>
                <w:rFonts w:ascii="Calibri" w:eastAsia="Wingdings" w:hAnsi="Calibri" w:cs="Calibri"/>
                <w:sz w:val="20"/>
                <w:szCs w:val="20"/>
              </w:rPr>
              <w:t>0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>0</w:t>
            </w: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euros</w:t>
            </w:r>
          </w:p>
          <w:p w14:paraId="210C69F4" w14:textId="458CC0DD" w:rsidR="004130EE" w:rsidRPr="001B1F01" w:rsidRDefault="00BF302E" w:rsidP="004130EE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>
              <w:rPr>
                <w:rFonts w:ascii="Calibri" w:eastAsia="Wingdings" w:hAnsi="Calibri" w:cs="Calibri"/>
                <w:sz w:val="20"/>
                <w:szCs w:val="20"/>
              </w:rPr>
              <w:t>22</w:t>
            </w:r>
            <w:r w:rsidR="004130EE">
              <w:rPr>
                <w:rFonts w:ascii="Calibri" w:eastAsia="Wingdings" w:hAnsi="Calibri" w:cs="Calibri"/>
                <w:sz w:val="20"/>
                <w:szCs w:val="20"/>
              </w:rPr>
              <w:t>,00</w:t>
            </w:r>
            <w:r w:rsidR="004130EE"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euros</w:t>
            </w:r>
          </w:p>
          <w:p w14:paraId="25AAD7AC" w14:textId="35C1338B" w:rsidR="002401F4" w:rsidRPr="001B1F01" w:rsidRDefault="004130EE" w:rsidP="004130EE">
            <w:pPr>
              <w:rPr>
                <w:rFonts w:ascii="Calibri" w:eastAsia="Wingdings" w:hAnsi="Calibri" w:cs="Calibri"/>
                <w:b/>
                <w:sz w:val="20"/>
                <w:szCs w:val="20"/>
              </w:rPr>
            </w:pPr>
            <w:r>
              <w:rPr>
                <w:rFonts w:ascii="Calibri" w:eastAsia="Wingdings" w:hAnsi="Calibri" w:cs="Calibri"/>
                <w:sz w:val="20"/>
                <w:szCs w:val="20"/>
              </w:rPr>
              <w:t xml:space="preserve">       </w:t>
            </w:r>
            <w:r w:rsidR="00BF302E">
              <w:rPr>
                <w:rFonts w:ascii="Calibri" w:eastAsia="Wingdings" w:hAnsi="Calibri" w:cs="Calibri"/>
                <w:sz w:val="20"/>
                <w:szCs w:val="20"/>
              </w:rPr>
              <w:t>40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>,00</w:t>
            </w: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euros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90EDE" w14:textId="77777777" w:rsidR="00C6097E" w:rsidRPr="001B1F01" w:rsidRDefault="002401F4" w:rsidP="00C6097E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</w:t>
            </w:r>
            <w:r w:rsidR="00C6097E" w:rsidRPr="001B1F01">
              <w:rPr>
                <w:rFonts w:ascii="Calibri" w:eastAsia="Shruti" w:hAnsi="Calibri" w:cs="Calibri"/>
                <w:sz w:val="18"/>
                <w:szCs w:val="18"/>
              </w:rPr>
              <w:t>………</w:t>
            </w:r>
            <w:r w:rsidR="00C6097E">
              <w:rPr>
                <w:rFonts w:ascii="Calibri" w:eastAsia="Shruti" w:hAnsi="Calibri" w:cs="Calibri"/>
                <w:sz w:val="18"/>
                <w:szCs w:val="18"/>
              </w:rPr>
              <w:t>…………..</w:t>
            </w:r>
            <w:r w:rsidR="00C6097E" w:rsidRPr="001B1F01">
              <w:rPr>
                <w:rFonts w:ascii="Calibri" w:eastAsia="Shruti" w:hAnsi="Calibri" w:cs="Calibri"/>
                <w:sz w:val="18"/>
                <w:szCs w:val="18"/>
              </w:rPr>
              <w:t>…….….</w:t>
            </w:r>
          </w:p>
          <w:p w14:paraId="4D9C2188" w14:textId="36E665AE" w:rsidR="00C6097E" w:rsidRPr="001B1F01" w:rsidRDefault="00C6097E" w:rsidP="00C6097E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..………</w:t>
            </w:r>
            <w:r>
              <w:rPr>
                <w:rFonts w:ascii="Calibri" w:eastAsia="Shruti" w:hAnsi="Calibri" w:cs="Calibri"/>
                <w:sz w:val="18"/>
                <w:szCs w:val="18"/>
              </w:rPr>
              <w:t>…………..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…..…</w:t>
            </w:r>
          </w:p>
          <w:p w14:paraId="1EEA57BA" w14:textId="79BF31CC" w:rsidR="002401F4" w:rsidRPr="001B1F01" w:rsidRDefault="00C6097E" w:rsidP="00C6097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Shruti" w:hAnsi="Calibri" w:cs="Calibri"/>
                <w:sz w:val="18"/>
                <w:szCs w:val="18"/>
              </w:rPr>
              <w:t xml:space="preserve">  ……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</w:t>
            </w:r>
            <w:r>
              <w:rPr>
                <w:rFonts w:ascii="Calibri" w:eastAsia="Shruti" w:hAnsi="Calibri" w:cs="Calibri"/>
                <w:sz w:val="18"/>
                <w:szCs w:val="18"/>
              </w:rPr>
              <w:t>………..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……….….</w:t>
            </w:r>
          </w:p>
        </w:tc>
      </w:tr>
      <w:tr w:rsidR="002401F4" w:rsidRPr="001B1F01" w14:paraId="01127B20" w14:textId="77777777" w:rsidTr="005B4E82">
        <w:trPr>
          <w:trHeight w:val="705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D49B0" w14:textId="77777777" w:rsidR="002401F4" w:rsidRPr="001B1F01" w:rsidRDefault="002401F4" w:rsidP="00C41EB3">
            <w:pPr>
              <w:snapToGrid w:val="0"/>
              <w:rPr>
                <w:rFonts w:ascii="Calibri" w:eastAsia="Wingdings" w:hAnsi="Calibri" w:cs="Calibri"/>
                <w:sz w:val="22"/>
                <w:szCs w:val="22"/>
              </w:rPr>
            </w:pPr>
          </w:p>
          <w:p w14:paraId="68C0A78C" w14:textId="28077E04" w:rsidR="002401F4" w:rsidRPr="001B1F01" w:rsidRDefault="002401F4" w:rsidP="00C41EB3">
            <w:pPr>
              <w:rPr>
                <w:rFonts w:ascii="Calibri" w:eastAsia="Wingdings" w:hAnsi="Calibri" w:cs="Calibri"/>
                <w:b/>
                <w:sz w:val="22"/>
                <w:szCs w:val="22"/>
              </w:rPr>
            </w:pPr>
            <w:r w:rsidRPr="001B1F01">
              <w:rPr>
                <w:rFonts w:ascii="Calibri" w:eastAsia="Wingdings" w:hAnsi="Calibri" w:cs="Calibri"/>
                <w:b/>
                <w:sz w:val="22"/>
                <w:szCs w:val="22"/>
              </w:rPr>
              <w:t>BLANC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5F54F" w14:textId="43B45D20" w:rsidR="001B1F01" w:rsidRPr="001B1F01" w:rsidRDefault="001B1F01" w:rsidP="001B1F01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250 g </w:t>
            </w:r>
          </w:p>
          <w:p w14:paraId="39A09C42" w14:textId="77777777" w:rsidR="001B1F01" w:rsidRPr="001B1F01" w:rsidRDefault="001B1F01" w:rsidP="001B1F01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500 g </w:t>
            </w:r>
          </w:p>
          <w:p w14:paraId="100D53C7" w14:textId="61977189" w:rsidR="002401F4" w:rsidRPr="001B1F01" w:rsidRDefault="001B1F01" w:rsidP="001B1F01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 xml:space="preserve">    </w:t>
            </w:r>
            <w:r w:rsidRPr="001B1F01">
              <w:rPr>
                <w:rFonts w:ascii="Calibri" w:eastAsia="Wingdings" w:hAnsi="Calibri" w:cs="Calibri"/>
                <w:sz w:val="20"/>
                <w:szCs w:val="20"/>
              </w:rPr>
              <w:t>1 kg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21BB7" w14:textId="77777777" w:rsidR="002401F4" w:rsidRPr="001B1F01" w:rsidRDefault="002401F4" w:rsidP="002401F4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…………….….</w:t>
            </w:r>
          </w:p>
          <w:p w14:paraId="7CAE214E" w14:textId="77777777" w:rsidR="002401F4" w:rsidRPr="001B1F01" w:rsidRDefault="002401F4" w:rsidP="002401F4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..…………..….</w:t>
            </w:r>
          </w:p>
          <w:p w14:paraId="5BEB6240" w14:textId="3F40A7C5" w:rsidR="002401F4" w:rsidRPr="001B1F01" w:rsidRDefault="002401F4" w:rsidP="002401F4">
            <w:pPr>
              <w:rPr>
                <w:rFonts w:ascii="Calibri" w:eastAsia="Wingdings" w:hAnsi="Calibri" w:cs="Calibri"/>
                <w:b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…………….….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AB36F" w14:textId="5AA4745C" w:rsidR="004130EE" w:rsidRPr="001B1F01" w:rsidRDefault="004130EE" w:rsidP="004130EE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sz w:val="20"/>
                <w:szCs w:val="20"/>
              </w:rPr>
              <w:t>1</w:t>
            </w:r>
            <w:r w:rsidR="00BF302E">
              <w:rPr>
                <w:rFonts w:ascii="Calibri" w:eastAsia="Wingdings" w:hAnsi="Calibri" w:cs="Calibri"/>
                <w:sz w:val="20"/>
                <w:szCs w:val="20"/>
              </w:rPr>
              <w:t>2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>,</w:t>
            </w:r>
            <w:r w:rsidR="00A26E9B">
              <w:rPr>
                <w:rFonts w:ascii="Calibri" w:eastAsia="Wingdings" w:hAnsi="Calibri" w:cs="Calibri"/>
                <w:sz w:val="20"/>
                <w:szCs w:val="20"/>
              </w:rPr>
              <w:t>0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>0</w:t>
            </w: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euros</w:t>
            </w:r>
          </w:p>
          <w:p w14:paraId="17627514" w14:textId="78928C55" w:rsidR="004130EE" w:rsidRPr="001B1F01" w:rsidRDefault="00BF302E" w:rsidP="004130EE">
            <w:pPr>
              <w:jc w:val="center"/>
              <w:rPr>
                <w:rFonts w:ascii="Calibri" w:eastAsia="Wingdings" w:hAnsi="Calibri" w:cs="Calibri"/>
                <w:sz w:val="20"/>
                <w:szCs w:val="20"/>
              </w:rPr>
            </w:pPr>
            <w:r>
              <w:rPr>
                <w:rFonts w:ascii="Calibri" w:eastAsia="Wingdings" w:hAnsi="Calibri" w:cs="Calibri"/>
                <w:sz w:val="20"/>
                <w:szCs w:val="20"/>
              </w:rPr>
              <w:t>22</w:t>
            </w:r>
            <w:r w:rsidR="004130EE">
              <w:rPr>
                <w:rFonts w:ascii="Calibri" w:eastAsia="Wingdings" w:hAnsi="Calibri" w:cs="Calibri"/>
                <w:sz w:val="20"/>
                <w:szCs w:val="20"/>
              </w:rPr>
              <w:t>,00</w:t>
            </w:r>
            <w:r w:rsidR="004130EE"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euros</w:t>
            </w:r>
          </w:p>
          <w:p w14:paraId="3C1953D3" w14:textId="7ACAF247" w:rsidR="002401F4" w:rsidRPr="001B1F01" w:rsidRDefault="004130EE" w:rsidP="004130EE">
            <w:pPr>
              <w:rPr>
                <w:rFonts w:ascii="Calibri" w:eastAsia="Wingdings" w:hAnsi="Calibri" w:cs="Calibri"/>
                <w:b/>
                <w:sz w:val="20"/>
                <w:szCs w:val="20"/>
              </w:rPr>
            </w:pPr>
            <w:r>
              <w:rPr>
                <w:rFonts w:ascii="Calibri" w:eastAsia="Wingdings" w:hAnsi="Calibri" w:cs="Calibri"/>
                <w:sz w:val="20"/>
                <w:szCs w:val="20"/>
              </w:rPr>
              <w:t xml:space="preserve">       </w:t>
            </w:r>
            <w:r w:rsidR="00BF302E">
              <w:rPr>
                <w:rFonts w:ascii="Calibri" w:eastAsia="Wingdings" w:hAnsi="Calibri" w:cs="Calibri"/>
                <w:sz w:val="20"/>
                <w:szCs w:val="20"/>
              </w:rPr>
              <w:t>40</w:t>
            </w:r>
            <w:r>
              <w:rPr>
                <w:rFonts w:ascii="Calibri" w:eastAsia="Wingdings" w:hAnsi="Calibri" w:cs="Calibri"/>
                <w:sz w:val="20"/>
                <w:szCs w:val="20"/>
              </w:rPr>
              <w:t>,00</w:t>
            </w:r>
            <w:r w:rsidRPr="001B1F01">
              <w:rPr>
                <w:rFonts w:ascii="Calibri" w:eastAsia="Wingdings" w:hAnsi="Calibri" w:cs="Calibri"/>
                <w:sz w:val="20"/>
                <w:szCs w:val="20"/>
              </w:rPr>
              <w:t xml:space="preserve"> euros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4419" w14:textId="77777777" w:rsidR="00C6097E" w:rsidRPr="001B1F01" w:rsidRDefault="00C6097E" w:rsidP="00C6097E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………</w:t>
            </w:r>
            <w:r>
              <w:rPr>
                <w:rFonts w:ascii="Calibri" w:eastAsia="Shruti" w:hAnsi="Calibri" w:cs="Calibri"/>
                <w:sz w:val="18"/>
                <w:szCs w:val="18"/>
              </w:rPr>
              <w:t>…………..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…….….</w:t>
            </w:r>
          </w:p>
          <w:p w14:paraId="6C186592" w14:textId="77777777" w:rsidR="00C6097E" w:rsidRPr="001B1F01" w:rsidRDefault="00C6097E" w:rsidP="00C6097E">
            <w:pPr>
              <w:rPr>
                <w:rFonts w:ascii="Calibri" w:eastAsia="Shruti" w:hAnsi="Calibri" w:cs="Calibri"/>
                <w:sz w:val="18"/>
                <w:szCs w:val="18"/>
              </w:rPr>
            </w:pPr>
            <w:r w:rsidRPr="001B1F01">
              <w:rPr>
                <w:rFonts w:ascii="Calibri" w:eastAsia="Shruti" w:hAnsi="Calibri" w:cs="Calibri"/>
                <w:sz w:val="18"/>
                <w:szCs w:val="18"/>
              </w:rPr>
              <w:t xml:space="preserve">  ..………</w:t>
            </w:r>
            <w:r>
              <w:rPr>
                <w:rFonts w:ascii="Calibri" w:eastAsia="Shruti" w:hAnsi="Calibri" w:cs="Calibri"/>
                <w:sz w:val="18"/>
                <w:szCs w:val="18"/>
              </w:rPr>
              <w:t>…………..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…..….</w:t>
            </w:r>
          </w:p>
          <w:p w14:paraId="3B27CDE4" w14:textId="7EFD80DB" w:rsidR="002401F4" w:rsidRPr="001B1F01" w:rsidRDefault="00C6097E" w:rsidP="00C6097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Shruti" w:hAnsi="Calibri" w:cs="Calibri"/>
                <w:sz w:val="18"/>
                <w:szCs w:val="18"/>
              </w:rPr>
              <w:t xml:space="preserve">  ……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</w:t>
            </w:r>
            <w:r>
              <w:rPr>
                <w:rFonts w:ascii="Calibri" w:eastAsia="Shruti" w:hAnsi="Calibri" w:cs="Calibri"/>
                <w:sz w:val="18"/>
                <w:szCs w:val="18"/>
              </w:rPr>
              <w:t>………..</w:t>
            </w:r>
            <w:r w:rsidRPr="001B1F01">
              <w:rPr>
                <w:rFonts w:ascii="Calibri" w:eastAsia="Shruti" w:hAnsi="Calibri" w:cs="Calibri"/>
                <w:sz w:val="18"/>
                <w:szCs w:val="18"/>
              </w:rPr>
              <w:t>……….….</w:t>
            </w:r>
          </w:p>
        </w:tc>
      </w:tr>
      <w:tr w:rsidR="002401F4" w:rsidRPr="001B1F01" w14:paraId="25EC0982" w14:textId="77777777" w:rsidTr="005B4E82">
        <w:trPr>
          <w:trHeight w:val="672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BE8CA" w14:textId="77777777" w:rsidR="00C41EB3" w:rsidRPr="00C41EB3" w:rsidRDefault="00C41EB3" w:rsidP="00C41EB3">
            <w:pPr>
              <w:rPr>
                <w:rFonts w:ascii="Calibri" w:eastAsia="Wingdings" w:hAnsi="Calibri" w:cs="Calibri"/>
                <w:b/>
                <w:color w:val="0000FF"/>
                <w:sz w:val="8"/>
                <w:szCs w:val="8"/>
              </w:rPr>
            </w:pPr>
          </w:p>
          <w:p w14:paraId="4BCDDF27" w14:textId="2FDA4027" w:rsidR="002401F4" w:rsidRPr="001B1F01" w:rsidRDefault="002401F4" w:rsidP="00C41EB3">
            <w:pPr>
              <w:rPr>
                <w:rFonts w:ascii="Calibri" w:eastAsia="Wingdings" w:hAnsi="Calibri" w:cs="Calibri"/>
                <w:color w:val="0000FF"/>
                <w:sz w:val="22"/>
                <w:szCs w:val="22"/>
              </w:rPr>
            </w:pPr>
            <w:r w:rsidRPr="001B1F01">
              <w:rPr>
                <w:rFonts w:ascii="Calibri" w:eastAsia="Wingdings" w:hAnsi="Calibri" w:cs="Calibri"/>
                <w:b/>
                <w:color w:val="0000FF"/>
                <w:sz w:val="22"/>
                <w:szCs w:val="22"/>
              </w:rPr>
              <w:t>LIQUEUR</w:t>
            </w:r>
          </w:p>
          <w:p w14:paraId="33F6A8F2" w14:textId="55B04A0B" w:rsidR="002401F4" w:rsidRPr="001B1F01" w:rsidRDefault="002401F4" w:rsidP="00C41EB3">
            <w:pPr>
              <w:rPr>
                <w:rFonts w:ascii="Calibri" w:eastAsia="Wingdings" w:hAnsi="Calibri" w:cs="Calibri"/>
                <w:b/>
                <w:color w:val="0000FF"/>
                <w:sz w:val="22"/>
                <w:szCs w:val="22"/>
                <w:shd w:val="clear" w:color="auto" w:fill="FFFF00"/>
              </w:rPr>
            </w:pPr>
            <w:proofErr w:type="gramStart"/>
            <w:r w:rsidRPr="001B1F01">
              <w:rPr>
                <w:rFonts w:ascii="Calibri" w:eastAsia="Wingdings" w:hAnsi="Calibri" w:cs="Calibri"/>
                <w:color w:val="0000FF"/>
                <w:sz w:val="22"/>
                <w:szCs w:val="22"/>
              </w:rPr>
              <w:t>liqueur</w:t>
            </w:r>
            <w:proofErr w:type="gramEnd"/>
            <w:r w:rsidRPr="001B1F01">
              <w:rPr>
                <w:rFonts w:ascii="Calibri" w:eastAsia="Wingdings" w:hAnsi="Calibri" w:cs="Calibri"/>
                <w:color w:val="0000FF"/>
                <w:sz w:val="22"/>
                <w:szCs w:val="22"/>
              </w:rPr>
              <w:t xml:space="preserve"> pure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B7249" w14:textId="3BD54A42" w:rsidR="001B1F01" w:rsidRPr="001B1F01" w:rsidRDefault="003742AE" w:rsidP="001B1F01">
            <w:pPr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</w:pPr>
            <w:r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 xml:space="preserve">  </w:t>
            </w:r>
            <w:r w:rsidR="001B1F01" w:rsidRPr="001B1F01"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 xml:space="preserve">250 g </w:t>
            </w:r>
          </w:p>
          <w:p w14:paraId="288C0202" w14:textId="77EF851E" w:rsidR="001B1F01" w:rsidRPr="001B1F01" w:rsidRDefault="003742AE" w:rsidP="001B1F01">
            <w:pPr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</w:pPr>
            <w:r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 xml:space="preserve">  </w:t>
            </w:r>
            <w:r w:rsidR="001B1F01" w:rsidRPr="001B1F01"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 xml:space="preserve">500 g </w:t>
            </w:r>
          </w:p>
          <w:p w14:paraId="75AA70EC" w14:textId="3AD2B6C7" w:rsidR="002401F4" w:rsidRPr="001B1F01" w:rsidRDefault="001B1F01" w:rsidP="001B1F01">
            <w:pPr>
              <w:rPr>
                <w:rFonts w:ascii="Calibri" w:eastAsia="Shruti" w:hAnsi="Calibri" w:cs="Calibri"/>
                <w:bCs/>
                <w:color w:val="0000FF"/>
                <w:sz w:val="18"/>
                <w:szCs w:val="18"/>
              </w:rPr>
            </w:pPr>
            <w:r w:rsidRPr="001B1F01"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 xml:space="preserve">   </w:t>
            </w:r>
            <w:r w:rsidR="003742AE"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 xml:space="preserve"> </w:t>
            </w:r>
            <w:r w:rsidRPr="001B1F01"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>1 kg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E7CF5" w14:textId="77777777" w:rsidR="002401F4" w:rsidRPr="00C6097E" w:rsidRDefault="002401F4" w:rsidP="002401F4">
            <w:pPr>
              <w:rPr>
                <w:rFonts w:ascii="Calibri" w:eastAsia="Shruti" w:hAnsi="Calibri" w:cs="Calibri"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…………….….</w:t>
            </w:r>
          </w:p>
          <w:p w14:paraId="154C93A1" w14:textId="77777777" w:rsidR="002401F4" w:rsidRPr="00C6097E" w:rsidRDefault="002401F4" w:rsidP="002401F4">
            <w:pPr>
              <w:rPr>
                <w:rFonts w:ascii="Calibri" w:eastAsia="Shruti" w:hAnsi="Calibri" w:cs="Calibri"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..…………..….</w:t>
            </w:r>
          </w:p>
          <w:p w14:paraId="12B5F3A2" w14:textId="35C84C0C" w:rsidR="002401F4" w:rsidRPr="00C6097E" w:rsidRDefault="002401F4" w:rsidP="002401F4">
            <w:pPr>
              <w:rPr>
                <w:rFonts w:ascii="Calibri" w:eastAsia="Wingdings" w:hAnsi="Calibri" w:cs="Calibri"/>
                <w:b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…………….….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884BA" w14:textId="3DD2A5DB" w:rsidR="002401F4" w:rsidRPr="00C6097E" w:rsidRDefault="002401F4" w:rsidP="002401F4">
            <w:pPr>
              <w:jc w:val="center"/>
              <w:rPr>
                <w:rFonts w:ascii="Calibri" w:eastAsia="Wingdings" w:hAnsi="Calibri" w:cs="Calibri"/>
                <w:color w:val="0000FF"/>
                <w:sz w:val="20"/>
                <w:szCs w:val="20"/>
              </w:rPr>
            </w:pPr>
            <w:r w:rsidRPr="00C6097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1</w:t>
            </w:r>
            <w:r w:rsidR="00BF302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4</w:t>
            </w:r>
            <w:r w:rsidR="004130E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,</w:t>
            </w:r>
            <w:r w:rsidR="00A26E9B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0</w:t>
            </w:r>
            <w:r w:rsidR="004130E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0</w:t>
            </w:r>
            <w:r w:rsidRPr="00C6097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 xml:space="preserve"> euros</w:t>
            </w:r>
          </w:p>
          <w:p w14:paraId="46C8AE62" w14:textId="68334A4A" w:rsidR="002401F4" w:rsidRPr="00C6097E" w:rsidRDefault="004130EE" w:rsidP="002401F4">
            <w:pPr>
              <w:jc w:val="center"/>
              <w:rPr>
                <w:rFonts w:ascii="Calibri" w:eastAsia="Shrut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2</w:t>
            </w:r>
            <w:r w:rsidR="00BF302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5</w:t>
            </w:r>
            <w:r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,00</w:t>
            </w:r>
            <w:r w:rsidR="002401F4" w:rsidRPr="00C6097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 xml:space="preserve"> euros</w:t>
            </w:r>
          </w:p>
          <w:p w14:paraId="1BD6C523" w14:textId="54BAAD7F" w:rsidR="002401F4" w:rsidRPr="00C6097E" w:rsidRDefault="002401F4" w:rsidP="002401F4">
            <w:pPr>
              <w:rPr>
                <w:rFonts w:ascii="Calibri" w:eastAsia="Wingdings" w:hAnsi="Calibri" w:cs="Calibri"/>
                <w:b/>
                <w:color w:val="0000FF"/>
                <w:sz w:val="20"/>
                <w:szCs w:val="20"/>
              </w:rPr>
            </w:pPr>
            <w:r w:rsidRPr="00C6097E">
              <w:rPr>
                <w:rFonts w:ascii="Calibri" w:eastAsia="Shruti" w:hAnsi="Calibri" w:cs="Calibri"/>
                <w:color w:val="0000FF"/>
                <w:sz w:val="20"/>
                <w:szCs w:val="20"/>
              </w:rPr>
              <w:t xml:space="preserve">     </w:t>
            </w:r>
            <w:r w:rsidR="00C6097E" w:rsidRPr="00C6097E">
              <w:rPr>
                <w:rFonts w:ascii="Calibri" w:eastAsia="Shruti" w:hAnsi="Calibri" w:cs="Calibri"/>
                <w:color w:val="0000FF"/>
                <w:sz w:val="20"/>
                <w:szCs w:val="20"/>
              </w:rPr>
              <w:t xml:space="preserve">  </w:t>
            </w:r>
            <w:r w:rsidR="00BF302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44</w:t>
            </w:r>
            <w:r w:rsidR="004130E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,00</w:t>
            </w:r>
            <w:r w:rsidRPr="00C6097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 xml:space="preserve"> euros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B129" w14:textId="293D883E" w:rsidR="00C6097E" w:rsidRPr="00C6097E" w:rsidRDefault="00C6097E" w:rsidP="00C6097E">
            <w:pPr>
              <w:rPr>
                <w:rFonts w:ascii="Calibri" w:eastAsia="Shruti" w:hAnsi="Calibri" w:cs="Calibri"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………………..…….….</w:t>
            </w:r>
          </w:p>
          <w:p w14:paraId="44CD72EC" w14:textId="38A07B34" w:rsidR="00C6097E" w:rsidRPr="00C6097E" w:rsidRDefault="00C6097E" w:rsidP="00C6097E">
            <w:pPr>
              <w:rPr>
                <w:rFonts w:ascii="Calibri" w:eastAsia="Shruti" w:hAnsi="Calibri" w:cs="Calibri"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……………………..…..</w:t>
            </w:r>
          </w:p>
          <w:p w14:paraId="780D00FE" w14:textId="0A1B686F" w:rsidR="002401F4" w:rsidRPr="00C6097E" w:rsidRDefault="00C6097E" w:rsidP="00C6097E">
            <w:pPr>
              <w:rPr>
                <w:rFonts w:ascii="Calibri" w:hAnsi="Calibri" w:cs="Calibri"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………………..……….</w:t>
            </w:r>
          </w:p>
        </w:tc>
      </w:tr>
      <w:tr w:rsidR="00F35C3A" w:rsidRPr="001B1F01" w14:paraId="36D84BFC" w14:textId="77777777" w:rsidTr="003577A8">
        <w:trPr>
          <w:trHeight w:val="859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EDD0C" w14:textId="77777777" w:rsidR="00F35C3A" w:rsidRPr="001B1F01" w:rsidRDefault="00F35C3A" w:rsidP="00C41EB3">
            <w:pPr>
              <w:snapToGrid w:val="0"/>
              <w:rPr>
                <w:rFonts w:ascii="Calibri" w:eastAsia="Wingdings" w:hAnsi="Calibri" w:cs="Calibri"/>
                <w:color w:val="0000FF"/>
                <w:sz w:val="22"/>
                <w:szCs w:val="22"/>
              </w:rPr>
            </w:pPr>
          </w:p>
          <w:p w14:paraId="53A97A0D" w14:textId="5924C279" w:rsidR="00F35C3A" w:rsidRPr="001B1F01" w:rsidRDefault="00F35C3A" w:rsidP="00C41EB3">
            <w:pPr>
              <w:snapToGrid w:val="0"/>
              <w:rPr>
                <w:rFonts w:ascii="Calibri" w:eastAsia="Wingdings" w:hAnsi="Calibri" w:cs="Calibri"/>
                <w:color w:val="0000FF"/>
                <w:sz w:val="22"/>
                <w:szCs w:val="22"/>
              </w:rPr>
            </w:pPr>
            <w:r w:rsidRPr="001B1F01">
              <w:rPr>
                <w:rFonts w:ascii="Calibri" w:eastAsia="Wingdings" w:hAnsi="Calibri" w:cs="Calibri"/>
                <w:b/>
                <w:color w:val="0000FF"/>
                <w:sz w:val="22"/>
                <w:szCs w:val="22"/>
              </w:rPr>
              <w:t>ORANGETTES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50A23" w14:textId="40BABE72" w:rsidR="00F35C3A" w:rsidRPr="001B1F01" w:rsidRDefault="003742AE" w:rsidP="00F35C3A">
            <w:pPr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</w:pPr>
            <w:r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 xml:space="preserve"> </w:t>
            </w:r>
            <w:r w:rsidR="00F35C3A" w:rsidRPr="001B1F01"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 xml:space="preserve">250 g </w:t>
            </w:r>
          </w:p>
          <w:p w14:paraId="7232DB85" w14:textId="5728E032" w:rsidR="00F35C3A" w:rsidRPr="001B1F01" w:rsidRDefault="003742AE" w:rsidP="00F35C3A">
            <w:pPr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</w:pPr>
            <w:r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 xml:space="preserve"> </w:t>
            </w:r>
            <w:r w:rsidR="00F35C3A" w:rsidRPr="001B1F01"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 xml:space="preserve">500 g </w:t>
            </w:r>
          </w:p>
          <w:p w14:paraId="27BC29BA" w14:textId="5D514D78" w:rsidR="00F35C3A" w:rsidRPr="001B1F01" w:rsidRDefault="00F35C3A" w:rsidP="00F35C3A">
            <w:pPr>
              <w:jc w:val="center"/>
              <w:rPr>
                <w:rFonts w:ascii="Calibri" w:eastAsia="Wingdings" w:hAnsi="Calibri" w:cs="Calibri"/>
                <w:bCs/>
                <w:sz w:val="20"/>
                <w:szCs w:val="20"/>
              </w:rPr>
            </w:pPr>
            <w:r w:rsidRPr="001B1F01">
              <w:rPr>
                <w:rFonts w:ascii="Calibri" w:eastAsia="Wingdings" w:hAnsi="Calibri" w:cs="Calibri"/>
                <w:bCs/>
                <w:color w:val="0000FF"/>
                <w:sz w:val="22"/>
                <w:szCs w:val="22"/>
              </w:rPr>
              <w:t xml:space="preserve">  1 kg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6F35A" w14:textId="77777777" w:rsidR="00F35C3A" w:rsidRPr="00C6097E" w:rsidRDefault="00F35C3A" w:rsidP="00F35C3A">
            <w:pPr>
              <w:rPr>
                <w:rFonts w:ascii="Calibri" w:eastAsia="Shruti" w:hAnsi="Calibri" w:cs="Calibri"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…………….….</w:t>
            </w:r>
          </w:p>
          <w:p w14:paraId="0392A33C" w14:textId="77777777" w:rsidR="00F35C3A" w:rsidRPr="00C6097E" w:rsidRDefault="00F35C3A" w:rsidP="00F35C3A">
            <w:pPr>
              <w:rPr>
                <w:rFonts w:ascii="Calibri" w:eastAsia="Shruti" w:hAnsi="Calibri" w:cs="Calibri"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..…………..….</w:t>
            </w:r>
          </w:p>
          <w:p w14:paraId="789998B6" w14:textId="2B8CD89D" w:rsidR="00F35C3A" w:rsidRPr="00C6097E" w:rsidRDefault="00F35C3A" w:rsidP="00F35C3A">
            <w:pPr>
              <w:rPr>
                <w:rFonts w:ascii="Calibri" w:eastAsia="Shruti" w:hAnsi="Calibri" w:cs="Calibri"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…………….….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31B026B0" w14:textId="77777777" w:rsidR="00F35C3A" w:rsidRPr="00C6097E" w:rsidRDefault="00F35C3A" w:rsidP="00F35C3A">
            <w:pPr>
              <w:jc w:val="center"/>
              <w:rPr>
                <w:rFonts w:ascii="Calibri" w:eastAsia="Wingdings" w:hAnsi="Calibri" w:cs="Calibri"/>
                <w:color w:val="0000FF"/>
                <w:sz w:val="20"/>
                <w:szCs w:val="20"/>
              </w:rPr>
            </w:pPr>
            <w:r w:rsidRPr="00C6097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1</w:t>
            </w:r>
            <w:r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4,00</w:t>
            </w:r>
            <w:r w:rsidRPr="00C6097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 xml:space="preserve"> euros</w:t>
            </w:r>
          </w:p>
          <w:p w14:paraId="4DC8FA97" w14:textId="77777777" w:rsidR="00F35C3A" w:rsidRPr="00C6097E" w:rsidRDefault="00F35C3A" w:rsidP="00F35C3A">
            <w:pPr>
              <w:jc w:val="center"/>
              <w:rPr>
                <w:rFonts w:ascii="Calibri" w:eastAsia="Shrut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>25,00</w:t>
            </w:r>
            <w:r w:rsidRPr="00C6097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 xml:space="preserve"> euros</w:t>
            </w:r>
          </w:p>
          <w:p w14:paraId="37847DA5" w14:textId="60F5AE78" w:rsidR="00F35C3A" w:rsidRPr="00C6097E" w:rsidRDefault="00F35C3A" w:rsidP="00F35C3A">
            <w:pPr>
              <w:snapToGrid w:val="0"/>
              <w:rPr>
                <w:rFonts w:ascii="Calibri" w:eastAsia="Wingdings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 xml:space="preserve">       44,00</w:t>
            </w:r>
            <w:r w:rsidRPr="00C6097E">
              <w:rPr>
                <w:rFonts w:ascii="Calibri" w:eastAsia="Wingdings" w:hAnsi="Calibri" w:cs="Calibri"/>
                <w:color w:val="0000FF"/>
                <w:sz w:val="20"/>
                <w:szCs w:val="20"/>
              </w:rPr>
              <w:t xml:space="preserve"> euros</w:t>
            </w:r>
            <w:r w:rsidRPr="00C6097E">
              <w:rPr>
                <w:rFonts w:ascii="Calibri" w:eastAsia="Wingdings" w:hAnsi="Calibri" w:cs="Calibri"/>
                <w:b/>
                <w:color w:val="0000FF"/>
                <w:sz w:val="10"/>
                <w:szCs w:val="10"/>
              </w:rPr>
              <w:t xml:space="preserve">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BBB6CC" w14:textId="77777777" w:rsidR="00F35C3A" w:rsidRPr="00C6097E" w:rsidRDefault="00F35C3A" w:rsidP="00F35C3A">
            <w:pPr>
              <w:rPr>
                <w:rFonts w:ascii="Calibri" w:eastAsia="Shruti" w:hAnsi="Calibri" w:cs="Calibri"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…………………..…….….</w:t>
            </w:r>
          </w:p>
          <w:p w14:paraId="7960A837" w14:textId="7BDE970B" w:rsidR="00F35C3A" w:rsidRPr="00C6097E" w:rsidRDefault="00F35C3A" w:rsidP="00F35C3A">
            <w:pPr>
              <w:rPr>
                <w:rFonts w:ascii="Calibri" w:eastAsia="Shruti" w:hAnsi="Calibri" w:cs="Calibri"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..…………</w:t>
            </w:r>
            <w:r w:rsidR="00A2406B" w:rsidRPr="006E368F">
              <w:rPr>
                <w:rFonts w:ascii="Montserrat" w:eastAsia="Wingdings" w:hAnsi="Montserrat" w:cs="Calibri"/>
                <w:b/>
                <w:noProof/>
                <w:sz w:val="16"/>
                <w:szCs w:val="16"/>
                <w:lang w:eastAsia="fr-FR"/>
              </w:rPr>
              <w:t xml:space="preserve"> </w:t>
            </w: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>………..…..….</w:t>
            </w:r>
          </w:p>
          <w:p w14:paraId="70D502C6" w14:textId="0C224CB4" w:rsidR="00F35C3A" w:rsidRPr="00C6097E" w:rsidRDefault="00F35C3A" w:rsidP="00F35C3A">
            <w:pPr>
              <w:rPr>
                <w:rFonts w:ascii="Calibri" w:eastAsia="Shruti" w:hAnsi="Calibri" w:cs="Calibri"/>
                <w:color w:val="0000FF"/>
                <w:sz w:val="18"/>
                <w:szCs w:val="18"/>
              </w:rPr>
            </w:pPr>
            <w:r w:rsidRPr="00C6097E">
              <w:rPr>
                <w:rFonts w:ascii="Calibri" w:eastAsia="Shruti" w:hAnsi="Calibri" w:cs="Calibri"/>
                <w:color w:val="0000FF"/>
                <w:sz w:val="18"/>
                <w:szCs w:val="18"/>
              </w:rPr>
              <w:t xml:space="preserve">  ………………..……….….</w:t>
            </w:r>
          </w:p>
        </w:tc>
      </w:tr>
      <w:tr w:rsidR="00F35C3A" w:rsidRPr="001B1F01" w14:paraId="7C2DD472" w14:textId="77777777" w:rsidTr="002B12FB">
        <w:trPr>
          <w:trHeight w:val="652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F3B07" w14:textId="77777777" w:rsidR="00C41EB3" w:rsidRPr="003742AE" w:rsidRDefault="00C41EB3" w:rsidP="00C41EB3">
            <w:pPr>
              <w:snapToGrid w:val="0"/>
              <w:rPr>
                <w:rFonts w:ascii="Calibri" w:eastAsia="Wingdings" w:hAnsi="Calibri" w:cs="Calibri"/>
                <w:b/>
                <w:bCs/>
                <w:color w:val="EE0000"/>
                <w:sz w:val="16"/>
                <w:szCs w:val="16"/>
              </w:rPr>
            </w:pPr>
          </w:p>
          <w:p w14:paraId="19E8047F" w14:textId="3B14DBC0" w:rsidR="00F35C3A" w:rsidRPr="00F35C3A" w:rsidRDefault="00F35C3A" w:rsidP="00C41EB3">
            <w:pPr>
              <w:snapToGrid w:val="0"/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</w:pPr>
            <w:r w:rsidRPr="00F35C3A"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  <w:t>PATES DE FRUITS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7C809" w14:textId="3742DEA2" w:rsidR="00F35C3A" w:rsidRPr="00F35C3A" w:rsidRDefault="003742AE" w:rsidP="00F35C3A">
            <w:pPr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</w:pPr>
            <w:r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  <w:t xml:space="preserve">  </w:t>
            </w:r>
            <w:r w:rsidR="00F35C3A" w:rsidRPr="00F35C3A"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  <w:t xml:space="preserve">250 g </w:t>
            </w:r>
          </w:p>
          <w:p w14:paraId="75014AF5" w14:textId="427D2FFF" w:rsidR="00F35C3A" w:rsidRPr="003742AE" w:rsidRDefault="003742AE" w:rsidP="003742AE">
            <w:pPr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</w:pPr>
            <w:r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  <w:t xml:space="preserve">  </w:t>
            </w:r>
            <w:r w:rsidR="00F35C3A" w:rsidRPr="00F35C3A"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  <w:t xml:space="preserve">500 g 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FDD4B" w14:textId="77777777" w:rsidR="00F35C3A" w:rsidRPr="00F35C3A" w:rsidRDefault="00F35C3A" w:rsidP="00F35C3A">
            <w:pPr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 xml:space="preserve">  …………….….</w:t>
            </w:r>
          </w:p>
          <w:p w14:paraId="1FC94CD5" w14:textId="77777777" w:rsidR="00F35C3A" w:rsidRPr="00F35C3A" w:rsidRDefault="00F35C3A" w:rsidP="00F35C3A">
            <w:pPr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 xml:space="preserve">  ..…………..….</w:t>
            </w:r>
          </w:p>
          <w:p w14:paraId="4DA59C81" w14:textId="1B19AE9E" w:rsidR="00F35C3A" w:rsidRPr="00F35C3A" w:rsidRDefault="00F35C3A" w:rsidP="00F35C3A">
            <w:pPr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 xml:space="preserve">  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2B2C7EC" w14:textId="46904595" w:rsidR="00F35C3A" w:rsidRPr="00F35C3A" w:rsidRDefault="00F35C3A" w:rsidP="00F35C3A">
            <w:pPr>
              <w:jc w:val="center"/>
              <w:rPr>
                <w:rFonts w:ascii="Calibri" w:eastAsia="Wingdings" w:hAnsi="Calibri" w:cs="Calibri"/>
                <w:b/>
                <w:bCs/>
                <w:color w:val="EE0000"/>
                <w:sz w:val="20"/>
                <w:szCs w:val="20"/>
              </w:rPr>
            </w:pPr>
            <w:r w:rsidRPr="00F35C3A">
              <w:rPr>
                <w:rFonts w:ascii="Calibri" w:eastAsia="Wingdings" w:hAnsi="Calibri" w:cs="Calibri"/>
                <w:b/>
                <w:bCs/>
                <w:color w:val="EE0000"/>
                <w:sz w:val="20"/>
                <w:szCs w:val="20"/>
              </w:rPr>
              <w:t>12,00 euros</w:t>
            </w:r>
          </w:p>
          <w:p w14:paraId="6571D24F" w14:textId="1BA2EA0D" w:rsidR="00F35C3A" w:rsidRPr="002B12FB" w:rsidRDefault="00F35C3A" w:rsidP="002B12FB">
            <w:pPr>
              <w:jc w:val="center"/>
              <w:rPr>
                <w:rFonts w:ascii="Calibri" w:eastAsia="Shruti" w:hAnsi="Calibri" w:cs="Calibri"/>
                <w:b/>
                <w:bCs/>
                <w:color w:val="EE0000"/>
                <w:sz w:val="20"/>
                <w:szCs w:val="20"/>
              </w:rPr>
            </w:pPr>
            <w:r w:rsidRPr="00F35C3A">
              <w:rPr>
                <w:rFonts w:ascii="Calibri" w:eastAsia="Wingdings" w:hAnsi="Calibri" w:cs="Calibri"/>
                <w:b/>
                <w:bCs/>
                <w:color w:val="EE0000"/>
                <w:sz w:val="20"/>
                <w:szCs w:val="20"/>
              </w:rPr>
              <w:t>22,00 euros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5F3FF9" w14:textId="77777777" w:rsidR="00F35C3A" w:rsidRPr="00F35C3A" w:rsidRDefault="00F35C3A" w:rsidP="00F35C3A">
            <w:pPr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 xml:space="preserve">  …………………..…….….</w:t>
            </w:r>
          </w:p>
          <w:p w14:paraId="71261037" w14:textId="77777777" w:rsidR="00F35C3A" w:rsidRPr="00F35C3A" w:rsidRDefault="00F35C3A" w:rsidP="00F35C3A">
            <w:pPr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 xml:space="preserve">  ..…………………..…..….</w:t>
            </w:r>
          </w:p>
          <w:p w14:paraId="5A9E0B8C" w14:textId="434C9BAB" w:rsidR="00F35C3A" w:rsidRPr="00F35C3A" w:rsidRDefault="00F35C3A" w:rsidP="00F35C3A">
            <w:pPr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 xml:space="preserve">  </w:t>
            </w:r>
          </w:p>
        </w:tc>
      </w:tr>
      <w:tr w:rsidR="001B1F01" w:rsidRPr="001B1F01" w14:paraId="57FF138E" w14:textId="77777777" w:rsidTr="00A2406B">
        <w:trPr>
          <w:trHeight w:val="563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A700E" w14:textId="77777777" w:rsidR="00C41EB3" w:rsidRPr="00C41EB3" w:rsidRDefault="00C41EB3" w:rsidP="00C41EB3">
            <w:pPr>
              <w:rPr>
                <w:rFonts w:ascii="Calibri" w:eastAsia="Wingdings" w:hAnsi="Calibri" w:cs="Calibri"/>
                <w:b/>
                <w:bCs/>
                <w:color w:val="EE0000"/>
                <w:sz w:val="8"/>
                <w:szCs w:val="8"/>
              </w:rPr>
            </w:pPr>
          </w:p>
          <w:p w14:paraId="770A8F0E" w14:textId="4466EA13" w:rsidR="001B1F01" w:rsidRPr="00F35C3A" w:rsidRDefault="00F35C3A" w:rsidP="00C41EB3">
            <w:pPr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</w:pPr>
            <w:r w:rsidRPr="00F35C3A"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  <w:t>CARRES CHOCOLAT</w:t>
            </w:r>
            <w:r w:rsidR="007B7703"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  <w:t xml:space="preserve"> </w:t>
            </w:r>
            <w:r w:rsidR="00300B77">
              <w:rPr>
                <w:rFonts w:ascii="Calibri" w:eastAsia="Wingdings" w:hAnsi="Calibri" w:cs="Calibri"/>
                <w:b/>
                <w:bCs/>
                <w:color w:val="EE0000"/>
                <w:sz w:val="20"/>
                <w:szCs w:val="20"/>
              </w:rPr>
              <w:t>SACHETS NAPOLITAINS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6D0D0" w14:textId="0951CE99" w:rsidR="001B1F01" w:rsidRPr="00F35C3A" w:rsidRDefault="00F35C3A" w:rsidP="003742AE">
            <w:pPr>
              <w:jc w:val="center"/>
              <w:rPr>
                <w:rFonts w:ascii="Calibri" w:eastAsia="Wingdings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Wingdings" w:hAnsi="Calibri" w:cs="Calibri"/>
                <w:b/>
                <w:bCs/>
                <w:color w:val="EE0000"/>
                <w:sz w:val="22"/>
                <w:szCs w:val="22"/>
              </w:rPr>
              <w:t>40 pièces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7EC46" w14:textId="77777777" w:rsidR="00C41EB3" w:rsidRDefault="001B1F01" w:rsidP="001B1F01">
            <w:pPr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 xml:space="preserve">  </w:t>
            </w:r>
          </w:p>
          <w:p w14:paraId="604BC01A" w14:textId="6C12F0AC" w:rsidR="001B1F01" w:rsidRPr="00F35C3A" w:rsidRDefault="001B1F01" w:rsidP="001B1F01">
            <w:pPr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>…………….….</w:t>
            </w:r>
          </w:p>
          <w:p w14:paraId="731140DC" w14:textId="3454D588" w:rsidR="001B1F01" w:rsidRPr="00F35C3A" w:rsidRDefault="001B1F01" w:rsidP="00C41EB3">
            <w:pPr>
              <w:rPr>
                <w:rFonts w:ascii="Calibri" w:eastAsia="Wingdings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 xml:space="preserve">  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4CE9AE42" w14:textId="77777777" w:rsidR="00C41EB3" w:rsidRDefault="00C41EB3" w:rsidP="004130EE">
            <w:pPr>
              <w:jc w:val="center"/>
              <w:rPr>
                <w:rFonts w:ascii="Calibri" w:eastAsia="Wingdings" w:hAnsi="Calibri" w:cs="Calibri"/>
                <w:b/>
                <w:bCs/>
                <w:color w:val="EE0000"/>
                <w:sz w:val="20"/>
                <w:szCs w:val="20"/>
              </w:rPr>
            </w:pPr>
          </w:p>
          <w:p w14:paraId="172DEAFF" w14:textId="1E200197" w:rsidR="004130EE" w:rsidRPr="00F35C3A" w:rsidRDefault="004130EE" w:rsidP="004130EE">
            <w:pPr>
              <w:jc w:val="center"/>
              <w:rPr>
                <w:rFonts w:ascii="Calibri" w:eastAsia="Wingdings" w:hAnsi="Calibri" w:cs="Calibri"/>
                <w:b/>
                <w:bCs/>
                <w:color w:val="EE0000"/>
                <w:sz w:val="20"/>
                <w:szCs w:val="20"/>
              </w:rPr>
            </w:pPr>
            <w:r w:rsidRPr="00F35C3A">
              <w:rPr>
                <w:rFonts w:ascii="Calibri" w:eastAsia="Wingdings" w:hAnsi="Calibri" w:cs="Calibri"/>
                <w:b/>
                <w:bCs/>
                <w:color w:val="EE0000"/>
                <w:sz w:val="20"/>
                <w:szCs w:val="20"/>
              </w:rPr>
              <w:t>1</w:t>
            </w:r>
            <w:r w:rsidR="00F35C3A" w:rsidRPr="00F35C3A">
              <w:rPr>
                <w:rFonts w:ascii="Calibri" w:eastAsia="Wingdings" w:hAnsi="Calibri" w:cs="Calibri"/>
                <w:b/>
                <w:bCs/>
                <w:color w:val="EE0000"/>
                <w:sz w:val="20"/>
                <w:szCs w:val="20"/>
              </w:rPr>
              <w:t>2</w:t>
            </w:r>
            <w:r w:rsidRPr="00F35C3A">
              <w:rPr>
                <w:rFonts w:ascii="Calibri" w:eastAsia="Wingdings" w:hAnsi="Calibri" w:cs="Calibri"/>
                <w:b/>
                <w:bCs/>
                <w:color w:val="EE0000"/>
                <w:sz w:val="20"/>
                <w:szCs w:val="20"/>
              </w:rPr>
              <w:t>,</w:t>
            </w:r>
            <w:r w:rsidR="00A26E9B" w:rsidRPr="00F35C3A">
              <w:rPr>
                <w:rFonts w:ascii="Calibri" w:eastAsia="Wingdings" w:hAnsi="Calibri" w:cs="Calibri"/>
                <w:b/>
                <w:bCs/>
                <w:color w:val="EE0000"/>
                <w:sz w:val="20"/>
                <w:szCs w:val="20"/>
              </w:rPr>
              <w:t>0</w:t>
            </w:r>
            <w:r w:rsidRPr="00F35C3A">
              <w:rPr>
                <w:rFonts w:ascii="Calibri" w:eastAsia="Wingdings" w:hAnsi="Calibri" w:cs="Calibri"/>
                <w:b/>
                <w:bCs/>
                <w:color w:val="EE0000"/>
                <w:sz w:val="20"/>
                <w:szCs w:val="20"/>
              </w:rPr>
              <w:t>0 euros</w:t>
            </w:r>
          </w:p>
          <w:p w14:paraId="06B4D987" w14:textId="611C972A" w:rsidR="001B1F01" w:rsidRPr="00F35C3A" w:rsidRDefault="004130EE" w:rsidP="004130EE">
            <w:pPr>
              <w:jc w:val="center"/>
              <w:rPr>
                <w:rFonts w:ascii="Calibri" w:eastAsia="Wingdings" w:hAnsi="Calibri" w:cs="Calibri"/>
                <w:b/>
                <w:bCs/>
                <w:color w:val="EE0000"/>
                <w:sz w:val="10"/>
                <w:szCs w:val="10"/>
              </w:rPr>
            </w:pPr>
            <w:r w:rsidRPr="00F35C3A">
              <w:rPr>
                <w:rFonts w:ascii="Calibri" w:eastAsia="Wingdings" w:hAnsi="Calibri" w:cs="Calibri"/>
                <w:b/>
                <w:bCs/>
                <w:color w:val="EE0000"/>
                <w:sz w:val="10"/>
                <w:szCs w:val="10"/>
              </w:rPr>
              <w:t xml:space="preserve"> 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4C9F7" w14:textId="77777777" w:rsidR="00C41EB3" w:rsidRDefault="001B1F01" w:rsidP="00C6097E">
            <w:pPr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 xml:space="preserve"> </w:t>
            </w:r>
          </w:p>
          <w:p w14:paraId="2572C4DC" w14:textId="071E41F3" w:rsidR="00C6097E" w:rsidRPr="00F35C3A" w:rsidRDefault="001B1F01" w:rsidP="00C6097E">
            <w:pPr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</w:pPr>
            <w:r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 xml:space="preserve"> </w:t>
            </w:r>
            <w:r w:rsidR="00C6097E" w:rsidRPr="00F35C3A"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  <w:t>…………………..…….….</w:t>
            </w:r>
          </w:p>
          <w:p w14:paraId="6BC3F79C" w14:textId="595F9528" w:rsidR="00C41EB3" w:rsidRPr="00F35C3A" w:rsidRDefault="00C41EB3" w:rsidP="00C6097E">
            <w:pPr>
              <w:rPr>
                <w:rFonts w:ascii="Calibri" w:eastAsia="Shruti" w:hAnsi="Calibri" w:cs="Calibri"/>
                <w:b/>
                <w:bCs/>
                <w:color w:val="EE0000"/>
                <w:sz w:val="18"/>
                <w:szCs w:val="18"/>
              </w:rPr>
            </w:pPr>
          </w:p>
        </w:tc>
      </w:tr>
      <w:tr w:rsidR="00C41EB3" w:rsidRPr="00C41EB3" w14:paraId="09A5DFB3" w14:textId="77777777" w:rsidTr="00A2406B">
        <w:trPr>
          <w:trHeight w:val="333"/>
        </w:trPr>
        <w:tc>
          <w:tcPr>
            <w:tcW w:w="4786" w:type="dxa"/>
            <w:gridSpan w:val="3"/>
            <w:tcBorders>
              <w:top w:val="single" w:sz="4" w:space="0" w:color="000000"/>
            </w:tcBorders>
          </w:tcPr>
          <w:p w14:paraId="452F2D28" w14:textId="77777777" w:rsidR="00C41EB3" w:rsidRPr="00C41EB3" w:rsidRDefault="00C41EB3" w:rsidP="00C76E36">
            <w:pPr>
              <w:rPr>
                <w:rFonts w:ascii="Calibri" w:eastAsia="Wingdings" w:hAnsi="Calibri" w:cs="Calibr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805" w:type="dxa"/>
            <w:tcBorders>
              <w:top w:val="single" w:sz="4" w:space="0" w:color="000000"/>
              <w:bottom w:val="single" w:sz="18" w:space="0" w:color="000000"/>
            </w:tcBorders>
          </w:tcPr>
          <w:p w14:paraId="3DE42D1A" w14:textId="77777777" w:rsidR="00C41EB3" w:rsidRPr="00C41EB3" w:rsidRDefault="00C41EB3" w:rsidP="001B1F01">
            <w:pPr>
              <w:snapToGrid w:val="0"/>
              <w:rPr>
                <w:rFonts w:ascii="Calibri" w:eastAsia="Wingding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805" w:type="dxa"/>
            <w:tcBorders>
              <w:top w:val="single" w:sz="4" w:space="0" w:color="000000"/>
              <w:bottom w:val="single" w:sz="18" w:space="0" w:color="000000"/>
            </w:tcBorders>
          </w:tcPr>
          <w:p w14:paraId="75A3028D" w14:textId="77777777" w:rsidR="00C41EB3" w:rsidRPr="00C41EB3" w:rsidRDefault="00C41EB3" w:rsidP="001B1F01">
            <w:pPr>
              <w:rPr>
                <w:rFonts w:ascii="Calibri" w:eastAsia="Shruti" w:hAnsi="Calibri" w:cs="Calibri"/>
                <w:b/>
                <w:bCs/>
                <w:sz w:val="16"/>
                <w:szCs w:val="16"/>
              </w:rPr>
            </w:pPr>
          </w:p>
        </w:tc>
      </w:tr>
      <w:tr w:rsidR="00267C6D" w:rsidRPr="001B1F01" w14:paraId="35EF5591" w14:textId="77777777" w:rsidTr="00C41EB3">
        <w:trPr>
          <w:trHeight w:val="618"/>
        </w:trPr>
        <w:tc>
          <w:tcPr>
            <w:tcW w:w="4786" w:type="dxa"/>
            <w:gridSpan w:val="3"/>
            <w:tcBorders>
              <w:bottom w:val="single" w:sz="4" w:space="0" w:color="auto"/>
              <w:right w:val="single" w:sz="18" w:space="0" w:color="000000"/>
            </w:tcBorders>
          </w:tcPr>
          <w:p w14:paraId="45302255" w14:textId="77777777" w:rsidR="003742AE" w:rsidRDefault="00C76E36" w:rsidP="00C76E36">
            <w:pPr>
              <w:rPr>
                <w:rFonts w:ascii="Calibri" w:eastAsia="Wingdings" w:hAnsi="Calibri" w:cs="Calibri"/>
                <w:b/>
                <w:sz w:val="22"/>
                <w:szCs w:val="22"/>
                <w:highlight w:val="yellow"/>
              </w:rPr>
            </w:pPr>
            <w:r w:rsidRPr="00267C6D">
              <w:rPr>
                <w:rFonts w:ascii="Calibri" w:eastAsia="Wingdings" w:hAnsi="Calibri" w:cs="Calibri"/>
                <w:b/>
                <w:sz w:val="22"/>
                <w:szCs w:val="22"/>
                <w:highlight w:val="yellow"/>
              </w:rPr>
              <w:t xml:space="preserve">PAIEMENT PAR CHEQUE </w:t>
            </w:r>
            <w:r w:rsidR="003742AE">
              <w:rPr>
                <w:rFonts w:ascii="Calibri" w:eastAsia="Wingdings" w:hAnsi="Calibri" w:cs="Calibri"/>
                <w:b/>
                <w:sz w:val="22"/>
                <w:szCs w:val="22"/>
                <w:highlight w:val="yellow"/>
              </w:rPr>
              <w:t>JOINT A CE BON DE COMMANDE</w:t>
            </w:r>
            <w:r w:rsidR="003742AE" w:rsidRPr="00267C6D">
              <w:rPr>
                <w:rFonts w:ascii="Calibri" w:eastAsia="Wingdings" w:hAnsi="Calibri" w:cs="Calibri"/>
                <w:b/>
                <w:sz w:val="22"/>
                <w:szCs w:val="22"/>
                <w:highlight w:val="yellow"/>
              </w:rPr>
              <w:t xml:space="preserve"> </w:t>
            </w:r>
          </w:p>
          <w:p w14:paraId="05B158FF" w14:textId="1BAC89D3" w:rsidR="00C76E36" w:rsidRPr="00A4797B" w:rsidRDefault="00C76E36" w:rsidP="00C76E36">
            <w:pPr>
              <w:rPr>
                <w:rFonts w:ascii="Calibri" w:eastAsia="Wingdings" w:hAnsi="Calibri" w:cs="Calibri"/>
                <w:b/>
                <w:sz w:val="22"/>
                <w:szCs w:val="22"/>
                <w:highlight w:val="yellow"/>
              </w:rPr>
            </w:pPr>
            <w:r w:rsidRPr="00267C6D">
              <w:rPr>
                <w:rFonts w:ascii="Calibri" w:eastAsia="Wingdings" w:hAnsi="Calibri" w:cs="Calibri"/>
                <w:b/>
                <w:sz w:val="22"/>
                <w:szCs w:val="22"/>
                <w:highlight w:val="yellow"/>
              </w:rPr>
              <w:t>A L’ORDRE DE SNL ESSONNE</w:t>
            </w:r>
            <w:r w:rsidR="00A2406B">
              <w:rPr>
                <w:rFonts w:ascii="Calibri" w:eastAsia="Wingdings" w:hAnsi="Calibri" w:cs="Calibri"/>
                <w:b/>
                <w:sz w:val="22"/>
                <w:szCs w:val="22"/>
                <w:highlight w:val="yellow"/>
              </w:rPr>
              <w:t xml:space="preserve"> </w:t>
            </w:r>
          </w:p>
          <w:p w14:paraId="5A6DC305" w14:textId="77777777" w:rsidR="00267C6D" w:rsidRPr="001B1F01" w:rsidRDefault="00267C6D" w:rsidP="001B1F01">
            <w:pPr>
              <w:rPr>
                <w:rFonts w:ascii="Calibri" w:eastAsia="Shruti" w:hAnsi="Calibri" w:cs="Calibri"/>
                <w:sz w:val="18"/>
                <w:szCs w:val="18"/>
              </w:rPr>
            </w:pPr>
          </w:p>
        </w:tc>
        <w:tc>
          <w:tcPr>
            <w:tcW w:w="18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D5DD18A" w14:textId="77777777" w:rsidR="00267C6D" w:rsidRPr="00C6097E" w:rsidRDefault="00267C6D" w:rsidP="001B1F01">
            <w:pPr>
              <w:snapToGrid w:val="0"/>
              <w:rPr>
                <w:rFonts w:ascii="Calibri" w:eastAsia="Wingdings" w:hAnsi="Calibri" w:cs="Calibri"/>
                <w:b/>
                <w:bCs/>
                <w:sz w:val="16"/>
                <w:szCs w:val="16"/>
              </w:rPr>
            </w:pPr>
          </w:p>
          <w:p w14:paraId="3FDF759A" w14:textId="1CBA2D05" w:rsidR="00267C6D" w:rsidRPr="00267C6D" w:rsidRDefault="00267C6D" w:rsidP="001B1F01">
            <w:pPr>
              <w:snapToGrid w:val="0"/>
              <w:rPr>
                <w:rFonts w:ascii="Calibri" w:eastAsia="Wingdings" w:hAnsi="Calibri" w:cs="Calibri"/>
                <w:b/>
                <w:bCs/>
                <w:sz w:val="22"/>
                <w:szCs w:val="22"/>
              </w:rPr>
            </w:pPr>
            <w:r w:rsidRPr="00267C6D">
              <w:rPr>
                <w:rFonts w:ascii="Calibri" w:eastAsia="Wingdings" w:hAnsi="Calibri" w:cs="Calibri"/>
                <w:b/>
                <w:bCs/>
                <w:sz w:val="22"/>
                <w:szCs w:val="22"/>
              </w:rPr>
              <w:t>Somme à Payer</w:t>
            </w:r>
          </w:p>
        </w:tc>
        <w:tc>
          <w:tcPr>
            <w:tcW w:w="18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5A15D0A" w14:textId="77777777" w:rsidR="00267C6D" w:rsidRPr="00C6097E" w:rsidRDefault="00267C6D" w:rsidP="001B1F01">
            <w:pPr>
              <w:rPr>
                <w:rFonts w:ascii="Calibri" w:eastAsia="Shruti" w:hAnsi="Calibri" w:cs="Calibri"/>
                <w:b/>
                <w:bCs/>
                <w:sz w:val="16"/>
                <w:szCs w:val="16"/>
              </w:rPr>
            </w:pPr>
          </w:p>
          <w:p w14:paraId="7AAF662A" w14:textId="038EEA2B" w:rsidR="00267C6D" w:rsidRPr="00267C6D" w:rsidRDefault="00267C6D" w:rsidP="001B1F01">
            <w:pPr>
              <w:rPr>
                <w:rFonts w:ascii="Calibri" w:eastAsia="Shruti" w:hAnsi="Calibri" w:cs="Calibri"/>
                <w:b/>
                <w:bCs/>
                <w:sz w:val="18"/>
                <w:szCs w:val="18"/>
              </w:rPr>
            </w:pPr>
            <w:r w:rsidRPr="00267C6D">
              <w:rPr>
                <w:rFonts w:ascii="Calibri" w:eastAsia="Shruti" w:hAnsi="Calibri" w:cs="Calibri"/>
                <w:b/>
                <w:bCs/>
                <w:sz w:val="18"/>
                <w:szCs w:val="18"/>
              </w:rPr>
              <w:t>……………………………€</w:t>
            </w:r>
          </w:p>
        </w:tc>
      </w:tr>
    </w:tbl>
    <w:p w14:paraId="48B2C03A" w14:textId="77777777" w:rsidR="00C41EB3" w:rsidRDefault="00C41EB3" w:rsidP="00281547">
      <w:pPr>
        <w:tabs>
          <w:tab w:val="left" w:pos="7575"/>
        </w:tabs>
        <w:rPr>
          <w:rFonts w:ascii="Calibri" w:hAnsi="Calibri" w:cs="Calibri"/>
          <w:sz w:val="16"/>
          <w:szCs w:val="16"/>
        </w:rPr>
      </w:pPr>
    </w:p>
    <w:tbl>
      <w:tblPr>
        <w:tblStyle w:val="Grilledutableau"/>
        <w:tblW w:w="8363" w:type="dxa"/>
        <w:tblInd w:w="137" w:type="dxa"/>
        <w:tblLook w:val="04A0" w:firstRow="1" w:lastRow="0" w:firstColumn="1" w:lastColumn="0" w:noHBand="0" w:noVBand="1"/>
      </w:tblPr>
      <w:tblGrid>
        <w:gridCol w:w="8363"/>
      </w:tblGrid>
      <w:tr w:rsidR="00C41EB3" w14:paraId="074E180C" w14:textId="77777777" w:rsidTr="00C41EB3">
        <w:tc>
          <w:tcPr>
            <w:tcW w:w="8363" w:type="dxa"/>
          </w:tcPr>
          <w:p w14:paraId="4DE5B001" w14:textId="77777777" w:rsidR="00C41EB3" w:rsidRPr="002B12FB" w:rsidRDefault="00C41EB3" w:rsidP="00281547">
            <w:pPr>
              <w:tabs>
                <w:tab w:val="left" w:pos="7575"/>
              </w:tabs>
              <w:rPr>
                <w:rFonts w:ascii="Calibri" w:hAnsi="Calibri" w:cs="Calibri"/>
                <w:sz w:val="16"/>
                <w:szCs w:val="16"/>
              </w:rPr>
            </w:pPr>
          </w:p>
          <w:p w14:paraId="2E72E5FF" w14:textId="77777777" w:rsidR="00C41EB3" w:rsidRPr="00C41EB3" w:rsidRDefault="00C41EB3" w:rsidP="00C41EB3">
            <w:pPr>
              <w:snapToGrid w:val="0"/>
              <w:jc w:val="both"/>
              <w:rPr>
                <w:rFonts w:ascii="Calibri" w:eastAsia="Wingdings" w:hAnsi="Calibri" w:cs="Calibri"/>
                <w:b/>
              </w:rPr>
            </w:pPr>
            <w:r w:rsidRPr="00C41EB3">
              <w:rPr>
                <w:rFonts w:ascii="Calibri" w:eastAsia="Wingdings" w:hAnsi="Calibri" w:cs="Calibri"/>
                <w:b/>
              </w:rPr>
              <w:t>Banque………</w:t>
            </w:r>
            <w:proofErr w:type="gramStart"/>
            <w:r w:rsidRPr="00C41EB3">
              <w:rPr>
                <w:rFonts w:ascii="Calibri" w:eastAsia="Wingdings" w:hAnsi="Calibri" w:cs="Calibri"/>
                <w:b/>
              </w:rPr>
              <w:t>…….</w:t>
            </w:r>
            <w:proofErr w:type="gramEnd"/>
            <w:r w:rsidRPr="00C41EB3">
              <w:rPr>
                <w:rFonts w:ascii="Calibri" w:eastAsia="Wingdings" w:hAnsi="Calibri" w:cs="Calibri"/>
                <w:b/>
              </w:rPr>
              <w:t>.………………</w:t>
            </w:r>
            <w:proofErr w:type="gramStart"/>
            <w:r w:rsidRPr="00C41EB3">
              <w:rPr>
                <w:rFonts w:ascii="Calibri" w:eastAsia="Wingdings" w:hAnsi="Calibri" w:cs="Calibri"/>
                <w:b/>
              </w:rPr>
              <w:t>…….</w:t>
            </w:r>
            <w:proofErr w:type="gramEnd"/>
            <w:r w:rsidRPr="00C41EB3">
              <w:rPr>
                <w:rFonts w:ascii="Calibri" w:eastAsia="Wingdings" w:hAnsi="Calibri" w:cs="Calibri"/>
                <w:b/>
              </w:rPr>
              <w:t>………</w:t>
            </w:r>
            <w:proofErr w:type="gramStart"/>
            <w:r w:rsidRPr="00C41EB3">
              <w:rPr>
                <w:rFonts w:ascii="Calibri" w:eastAsia="Wingdings" w:hAnsi="Calibri" w:cs="Calibri"/>
                <w:b/>
              </w:rPr>
              <w:t>…….</w:t>
            </w:r>
            <w:proofErr w:type="gramEnd"/>
            <w:r w:rsidRPr="00C41EB3">
              <w:rPr>
                <w:rFonts w:ascii="Calibri" w:eastAsia="Wingdings" w:hAnsi="Calibri" w:cs="Calibri"/>
                <w:b/>
              </w:rPr>
              <w:t>.…………</w:t>
            </w:r>
            <w:r>
              <w:rPr>
                <w:rFonts w:ascii="Calibri" w:eastAsia="Wingdings" w:hAnsi="Calibri" w:cs="Calibri"/>
                <w:b/>
              </w:rPr>
              <w:t>……………………</w:t>
            </w:r>
            <w:proofErr w:type="gramStart"/>
            <w:r>
              <w:rPr>
                <w:rFonts w:ascii="Calibri" w:eastAsia="Wingdings" w:hAnsi="Calibri" w:cs="Calibri"/>
                <w:b/>
              </w:rPr>
              <w:t>…….</w:t>
            </w:r>
            <w:proofErr w:type="gramEnd"/>
            <w:r>
              <w:rPr>
                <w:rFonts w:ascii="Calibri" w:eastAsia="Wingdings" w:hAnsi="Calibri" w:cs="Calibri"/>
                <w:b/>
              </w:rPr>
              <w:t>.……</w:t>
            </w:r>
            <w:proofErr w:type="gramStart"/>
            <w:r>
              <w:rPr>
                <w:rFonts w:ascii="Calibri" w:eastAsia="Wingdings" w:hAnsi="Calibri" w:cs="Calibri"/>
                <w:b/>
              </w:rPr>
              <w:t>…..</w:t>
            </w:r>
            <w:r w:rsidRPr="00C41EB3">
              <w:rPr>
                <w:rFonts w:ascii="Calibri" w:eastAsia="Wingdings" w:hAnsi="Calibri" w:cs="Calibri"/>
                <w:b/>
              </w:rPr>
              <w:t>..</w:t>
            </w:r>
            <w:proofErr w:type="gramEnd"/>
            <w:r w:rsidRPr="00C41EB3">
              <w:rPr>
                <w:rFonts w:ascii="Calibri" w:eastAsia="Wingdings" w:hAnsi="Calibri" w:cs="Calibri"/>
                <w:b/>
              </w:rPr>
              <w:t>…</w:t>
            </w:r>
          </w:p>
          <w:p w14:paraId="08EE399D" w14:textId="53F9C365" w:rsidR="00C41EB3" w:rsidRPr="00C41EB3" w:rsidRDefault="00C41EB3" w:rsidP="00C41EB3">
            <w:pPr>
              <w:snapToGrid w:val="0"/>
              <w:jc w:val="both"/>
              <w:rPr>
                <w:rFonts w:ascii="Calibri" w:eastAsia="Wingdings" w:hAnsi="Calibri" w:cs="Calibri"/>
                <w:b/>
              </w:rPr>
            </w:pPr>
            <w:r w:rsidRPr="00C41EB3">
              <w:rPr>
                <w:rFonts w:ascii="Calibri" w:eastAsia="Wingdings" w:hAnsi="Calibri" w:cs="Calibri"/>
                <w:b/>
              </w:rPr>
              <w:t>Titulaire du compte ……………………………</w:t>
            </w:r>
            <w:r>
              <w:rPr>
                <w:rFonts w:ascii="Calibri" w:eastAsia="Wingdings" w:hAnsi="Calibri" w:cs="Calibri"/>
                <w:b/>
              </w:rPr>
              <w:t>……………………………</w:t>
            </w:r>
            <w:r w:rsidRPr="00C41EB3">
              <w:rPr>
                <w:rFonts w:ascii="Calibri" w:eastAsia="Wingdings" w:hAnsi="Calibri" w:cs="Calibri"/>
                <w:b/>
              </w:rPr>
              <w:t>………</w:t>
            </w:r>
            <w:r>
              <w:rPr>
                <w:rFonts w:ascii="Calibri" w:eastAsia="Wingdings" w:hAnsi="Calibri" w:cs="Calibri"/>
                <w:b/>
              </w:rPr>
              <w:t>…</w:t>
            </w:r>
            <w:proofErr w:type="gramStart"/>
            <w:r>
              <w:rPr>
                <w:rFonts w:ascii="Calibri" w:eastAsia="Wingdings" w:hAnsi="Calibri" w:cs="Calibri"/>
                <w:b/>
              </w:rPr>
              <w:t>…….</w:t>
            </w:r>
            <w:proofErr w:type="gramEnd"/>
            <w:r>
              <w:rPr>
                <w:rFonts w:ascii="Calibri" w:eastAsia="Wingdings" w:hAnsi="Calibri" w:cs="Calibri"/>
                <w:b/>
              </w:rPr>
              <w:t>.</w:t>
            </w:r>
            <w:r w:rsidRPr="00C41EB3">
              <w:rPr>
                <w:rFonts w:ascii="Calibri" w:eastAsia="Wingdings" w:hAnsi="Calibri" w:cs="Calibri"/>
                <w:b/>
              </w:rPr>
              <w:t xml:space="preserve">………….    </w:t>
            </w:r>
          </w:p>
          <w:p w14:paraId="3624E493" w14:textId="2FC9EF41" w:rsidR="00C41EB3" w:rsidRPr="00C41EB3" w:rsidRDefault="00C41EB3" w:rsidP="00C41EB3">
            <w:pPr>
              <w:snapToGrid w:val="0"/>
              <w:jc w:val="both"/>
              <w:rPr>
                <w:rFonts w:ascii="Calibri" w:eastAsia="Wingdings" w:hAnsi="Calibri" w:cs="Calibri"/>
                <w:b/>
              </w:rPr>
            </w:pPr>
            <w:r w:rsidRPr="00C41EB3">
              <w:rPr>
                <w:rFonts w:ascii="Calibri" w:eastAsia="Wingdings" w:hAnsi="Calibri" w:cs="Calibri"/>
                <w:b/>
              </w:rPr>
              <w:t>Numéro du chèque :   ………………………</w:t>
            </w:r>
            <w:r>
              <w:rPr>
                <w:rFonts w:ascii="Calibri" w:eastAsia="Wingdings" w:hAnsi="Calibri" w:cs="Calibri"/>
                <w:b/>
              </w:rPr>
              <w:t>………………………………</w:t>
            </w:r>
            <w:proofErr w:type="gramStart"/>
            <w:r>
              <w:rPr>
                <w:rFonts w:ascii="Calibri" w:eastAsia="Wingdings" w:hAnsi="Calibri" w:cs="Calibri"/>
                <w:b/>
              </w:rPr>
              <w:t>…….</w:t>
            </w:r>
            <w:proofErr w:type="gramEnd"/>
            <w:r>
              <w:rPr>
                <w:rFonts w:ascii="Calibri" w:eastAsia="Wingdings" w:hAnsi="Calibri" w:cs="Calibri"/>
                <w:b/>
              </w:rPr>
              <w:t>.</w:t>
            </w:r>
            <w:r w:rsidRPr="00C41EB3">
              <w:rPr>
                <w:rFonts w:ascii="Calibri" w:eastAsia="Wingdings" w:hAnsi="Calibri" w:cs="Calibri"/>
                <w:b/>
              </w:rPr>
              <w:t>…………</w:t>
            </w:r>
            <w:proofErr w:type="gramStart"/>
            <w:r w:rsidRPr="00C41EB3">
              <w:rPr>
                <w:rFonts w:ascii="Calibri" w:eastAsia="Wingdings" w:hAnsi="Calibri" w:cs="Calibri"/>
                <w:b/>
              </w:rPr>
              <w:t>…….…..</w:t>
            </w:r>
            <w:proofErr w:type="gramEnd"/>
          </w:p>
          <w:p w14:paraId="017F2F81" w14:textId="77777777" w:rsidR="00C41EB3" w:rsidRDefault="00C41EB3" w:rsidP="00C41EB3">
            <w:pPr>
              <w:tabs>
                <w:tab w:val="left" w:pos="7575"/>
              </w:tabs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709A7E2F" w14:textId="0779BF25" w:rsidR="00C41EB3" w:rsidRDefault="003742AE" w:rsidP="00281547">
      <w:pPr>
        <w:tabs>
          <w:tab w:val="left" w:pos="7575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53713D" wp14:editId="2F7AFAB3">
                <wp:simplePos x="0" y="0"/>
                <wp:positionH relativeFrom="margin">
                  <wp:posOffset>-128905</wp:posOffset>
                </wp:positionH>
                <wp:positionV relativeFrom="paragraph">
                  <wp:posOffset>45514</wp:posOffset>
                </wp:positionV>
                <wp:extent cx="6903720" cy="2352069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3720" cy="23520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6158D3" w14:textId="49B2A9E0" w:rsidR="001C28D3" w:rsidRDefault="001C28D3" w:rsidP="001C28D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sym w:font="Wingdings 2" w:char="F026"/>
                            </w:r>
                            <w:r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sym w:font="Wingdings 2" w:char="F026"/>
                            </w:r>
                            <w:r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>---------------------------------------------------------------------------------------------------------------------------------------------------</w:t>
                            </w:r>
                            <w:r w:rsidR="0072000B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>-----------</w:t>
                            </w:r>
                            <w:r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>--------</w:t>
                            </w:r>
                          </w:p>
                          <w:p w14:paraId="62AC2305" w14:textId="68F72E8D" w:rsidR="001C28D3" w:rsidRPr="008211CD" w:rsidRDefault="001C28D3" w:rsidP="00C5153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</w:pPr>
                            <w:r w:rsidRPr="00FA43A3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 xml:space="preserve">En Essonne, </w:t>
                            </w:r>
                            <w:r w:rsidR="001B78B5">
                              <w:rPr>
                                <w:rFonts w:ascii="TTE1769F90t00" w:hAnsi="TTE1769F90t00" w:cs="TTE1769F90t00"/>
                                <w:sz w:val="20"/>
                                <w:szCs w:val="20"/>
                              </w:rPr>
                              <w:t>6</w:t>
                            </w:r>
                            <w:r w:rsidR="0043444E">
                              <w:rPr>
                                <w:rFonts w:ascii="TTE1769F90t00" w:hAnsi="TTE1769F90t00" w:cs="TTE1769F90t00"/>
                                <w:sz w:val="20"/>
                                <w:szCs w:val="20"/>
                              </w:rPr>
                              <w:t xml:space="preserve">31 </w:t>
                            </w:r>
                            <w:r w:rsidRPr="00FA43A3">
                              <w:rPr>
                                <w:rFonts w:ascii="TTE1769F90t00" w:hAnsi="TTE1769F90t00" w:cs="TTE1769F90t00"/>
                                <w:sz w:val="20"/>
                                <w:szCs w:val="20"/>
                              </w:rPr>
                              <w:t xml:space="preserve">logements </w:t>
                            </w:r>
                            <w:r w:rsidRPr="00FA43A3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>confortables et accueillants,</w:t>
                            </w:r>
                            <w:r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3A3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 xml:space="preserve">gérés par </w:t>
                            </w:r>
                            <w:r w:rsidRPr="00FA43A3">
                              <w:rPr>
                                <w:rFonts w:ascii="TTE1769F90t00" w:hAnsi="TTE1769F90t00" w:cs="TTE1769F90t00"/>
                                <w:sz w:val="20"/>
                                <w:szCs w:val="20"/>
                              </w:rPr>
                              <w:t xml:space="preserve">SNL, </w:t>
                            </w:r>
                            <w:r w:rsidRPr="00FA43A3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>jouent un rôle de « passerelle » pour des</w:t>
                            </w:r>
                            <w:r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3A3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>locataires en difficulté aux</w:t>
                            </w:r>
                            <w:r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A43A3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>revenus modestes</w:t>
                            </w:r>
                            <w:r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 xml:space="preserve"> voire très modestes, qui sont hélas de plus en plus nombreux. C’est pourquoi nous devons en faire encore plus. </w:t>
                            </w:r>
                          </w:p>
                          <w:p w14:paraId="00C857ED" w14:textId="22F0C72C" w:rsidR="001C28D3" w:rsidRPr="008211CD" w:rsidRDefault="001C28D3" w:rsidP="00C5153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TE176F358t00" w:hAnsi="TTE176F358t00" w:cs="TTE176F358t00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76D51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 xml:space="preserve">Pour apporter son soutien à l’Association, les Groupes Locaux d’accompagnement organisent une </w:t>
                            </w:r>
                            <w:r w:rsidRPr="00176D51">
                              <w:rPr>
                                <w:rFonts w:ascii="TTE176F358t00" w:hAnsi="TTE176F358t00" w:cs="TTE176F358t00"/>
                                <w:b/>
                                <w:bCs/>
                                <w:sz w:val="20"/>
                                <w:szCs w:val="20"/>
                              </w:rPr>
                              <w:t>Vente de chocolats LEONIDAS</w:t>
                            </w:r>
                            <w:r>
                              <w:rPr>
                                <w:rFonts w:ascii="TTE176F358t00" w:hAnsi="TTE176F358t00" w:cs="TTE176F358t00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176D51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 xml:space="preserve">Un de nos bénévoles vous a remis ce bon de commande. La date limite de retour est le </w:t>
                            </w:r>
                            <w:r w:rsidR="0043444E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>same</w:t>
                            </w:r>
                            <w:r w:rsidR="001B78B5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>di</w:t>
                            </w:r>
                            <w:r w:rsidRPr="00176D51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3444E">
                              <w:rPr>
                                <w:rFonts w:ascii="TTE176F358t00" w:hAnsi="TTE176F358t00" w:cs="TTE176F358t00"/>
                                <w:b/>
                                <w:bCs/>
                                <w:color w:val="FF2E5E"/>
                                <w:sz w:val="20"/>
                                <w:szCs w:val="20"/>
                              </w:rPr>
                              <w:t>7</w:t>
                            </w:r>
                            <w:r w:rsidR="001B78B5" w:rsidRPr="002F36D4">
                              <w:rPr>
                                <w:rFonts w:ascii="TTE176F358t00" w:hAnsi="TTE176F358t00" w:cs="TTE176F358t00"/>
                                <w:b/>
                                <w:bCs/>
                                <w:color w:val="FF2E5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F36D4">
                              <w:rPr>
                                <w:rFonts w:ascii="TTE176F358t00" w:hAnsi="TTE176F358t00" w:cs="TTE176F358t00"/>
                                <w:b/>
                                <w:bCs/>
                                <w:color w:val="FF2E5E"/>
                                <w:sz w:val="20"/>
                                <w:szCs w:val="20"/>
                              </w:rPr>
                              <w:t>novembre 202</w:t>
                            </w:r>
                            <w:r w:rsidR="0043444E">
                              <w:rPr>
                                <w:rFonts w:ascii="TTE176F358t00" w:hAnsi="TTE176F358t00" w:cs="TTE176F358t00"/>
                                <w:b/>
                                <w:bCs/>
                                <w:color w:val="FF2E5E"/>
                                <w:sz w:val="20"/>
                                <w:szCs w:val="20"/>
                              </w:rPr>
                              <w:t>6</w:t>
                            </w:r>
                            <w:r w:rsidRPr="002F36D4">
                              <w:rPr>
                                <w:rFonts w:ascii="TTE176F358t00" w:hAnsi="TTE176F358t00" w:cs="TTE176F358t00"/>
                                <w:color w:val="FF2E5E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176D51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 xml:space="preserve">Vous pourrez soit remettre ce bulletin au bénévole, soit le déposer dans la boite aux lettres du centre Jean XXIII  76 ave Grande Charmille du Parc à Ste-Geneviève-des-Bois. </w:t>
                            </w:r>
                          </w:p>
                          <w:p w14:paraId="20E1E229" w14:textId="3842142A" w:rsidR="001C28D3" w:rsidRDefault="001C28D3" w:rsidP="00C5153D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</w:pPr>
                            <w:r w:rsidRPr="00176D51"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  <w:t>Vos chocolats seront à votre disposition,</w:t>
                            </w:r>
                          </w:p>
                          <w:p w14:paraId="5A0C668C" w14:textId="77777777" w:rsidR="00FF779C" w:rsidRPr="00176D51" w:rsidRDefault="00FF779C" w:rsidP="001C28D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TE176F358t00" w:hAnsi="TTE176F358t00" w:cs="TTE176F358t00"/>
                                <w:sz w:val="20"/>
                                <w:szCs w:val="20"/>
                              </w:rPr>
                            </w:pPr>
                          </w:p>
                          <w:p w14:paraId="09FC96CC" w14:textId="4DA0F6E0" w:rsidR="001C28D3" w:rsidRPr="00A271FB" w:rsidRDefault="001C28D3" w:rsidP="00FF779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Roboto" w:hAnsi="Roboto" w:cs="Roboto"/>
                                <w:b/>
                                <w:color w:val="FF2E5E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271FB">
                              <w:rPr>
                                <w:rFonts w:ascii="Roboto" w:hAnsi="Roboto" w:cs="Roboto"/>
                                <w:b/>
                                <w:color w:val="FF2E5E"/>
                                <w:sz w:val="20"/>
                                <w:szCs w:val="20"/>
                              </w:rPr>
                              <w:t>le</w:t>
                            </w:r>
                            <w:proofErr w:type="gramEnd"/>
                            <w:r w:rsidRPr="00A271FB">
                              <w:rPr>
                                <w:rFonts w:ascii="Roboto" w:hAnsi="Roboto" w:cs="Roboto"/>
                                <w:b/>
                                <w:color w:val="FF2E5E"/>
                                <w:sz w:val="20"/>
                                <w:szCs w:val="20"/>
                              </w:rPr>
                              <w:t xml:space="preserve"> vendredi </w:t>
                            </w:r>
                            <w:r w:rsidR="0043444E" w:rsidRPr="00A271FB">
                              <w:rPr>
                                <w:rFonts w:ascii="Roboto" w:hAnsi="Roboto" w:cs="Roboto"/>
                                <w:b/>
                                <w:color w:val="FF2E5E"/>
                                <w:sz w:val="20"/>
                                <w:szCs w:val="20"/>
                              </w:rPr>
                              <w:t>4</w:t>
                            </w:r>
                            <w:r w:rsidRPr="00A271FB">
                              <w:rPr>
                                <w:rFonts w:ascii="Roboto" w:hAnsi="Roboto" w:cs="Roboto"/>
                                <w:b/>
                                <w:color w:val="FF2E5E"/>
                                <w:sz w:val="20"/>
                                <w:szCs w:val="20"/>
                              </w:rPr>
                              <w:t xml:space="preserve"> décembre 202</w:t>
                            </w:r>
                            <w:r w:rsidR="0043444E" w:rsidRPr="00A271FB">
                              <w:rPr>
                                <w:rFonts w:ascii="Roboto" w:hAnsi="Roboto" w:cs="Roboto"/>
                                <w:b/>
                                <w:color w:val="FF2E5E"/>
                                <w:sz w:val="20"/>
                                <w:szCs w:val="20"/>
                              </w:rPr>
                              <w:t>6</w:t>
                            </w:r>
                            <w:r w:rsidRPr="00A271FB">
                              <w:rPr>
                                <w:rFonts w:ascii="Roboto" w:hAnsi="Roboto" w:cs="Roboto"/>
                                <w:b/>
                                <w:color w:val="FF2E5E"/>
                                <w:sz w:val="20"/>
                                <w:szCs w:val="20"/>
                              </w:rPr>
                              <w:t xml:space="preserve">, de 16h30 à 18h**au </w:t>
                            </w:r>
                            <w:r w:rsidR="00BF302E" w:rsidRPr="00A271FB">
                              <w:rPr>
                                <w:rFonts w:ascii="Roboto" w:hAnsi="Roboto" w:cs="Roboto"/>
                                <w:b/>
                                <w:color w:val="FF2E5E"/>
                                <w:sz w:val="20"/>
                                <w:szCs w:val="20"/>
                              </w:rPr>
                              <w:t>centre Jean XXIII</w:t>
                            </w:r>
                          </w:p>
                          <w:p w14:paraId="3A31D8B7" w14:textId="22E2EEAE" w:rsidR="001C28D3" w:rsidRPr="00A271FB" w:rsidRDefault="00BF302E" w:rsidP="001C28D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Roboto" w:hAnsi="Roboto" w:cs="Roboto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A271FB">
                              <w:rPr>
                                <w:rFonts w:ascii="Roboto" w:hAnsi="Roboto" w:cs="Roboto"/>
                                <w:b/>
                                <w:sz w:val="20"/>
                                <w:szCs w:val="20"/>
                              </w:rPr>
                              <w:t>avenue</w:t>
                            </w:r>
                            <w:proofErr w:type="gramEnd"/>
                            <w:r w:rsidRPr="00A271FB">
                              <w:rPr>
                                <w:rFonts w:ascii="Roboto" w:hAnsi="Roboto" w:cs="Roboto"/>
                                <w:b/>
                                <w:sz w:val="20"/>
                                <w:szCs w:val="20"/>
                              </w:rPr>
                              <w:t xml:space="preserve"> de la Grande Charmille du Parc</w:t>
                            </w:r>
                            <w:r w:rsidR="001C28D3" w:rsidRPr="00A271FB">
                              <w:rPr>
                                <w:rFonts w:ascii="Roboto" w:hAnsi="Roboto" w:cs="Roboto"/>
                                <w:b/>
                                <w:sz w:val="20"/>
                                <w:szCs w:val="20"/>
                              </w:rPr>
                              <w:t xml:space="preserve"> à St</w:t>
                            </w:r>
                            <w:r w:rsidRPr="00A271FB">
                              <w:rPr>
                                <w:rFonts w:ascii="Roboto" w:hAnsi="Roboto" w:cs="Roboto"/>
                                <w:b/>
                                <w:sz w:val="20"/>
                                <w:szCs w:val="20"/>
                              </w:rPr>
                              <w:t>e</w:t>
                            </w:r>
                            <w:r w:rsidR="001C28D3" w:rsidRPr="00A271FB">
                              <w:rPr>
                                <w:rFonts w:ascii="Roboto" w:hAnsi="Roboto" w:cs="Roboto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A271FB">
                              <w:rPr>
                                <w:rFonts w:ascii="Roboto" w:hAnsi="Roboto" w:cs="Roboto"/>
                                <w:b/>
                                <w:sz w:val="20"/>
                                <w:szCs w:val="20"/>
                              </w:rPr>
                              <w:t>Geneviève</w:t>
                            </w:r>
                            <w:r w:rsidR="001C28D3" w:rsidRPr="00A271FB">
                              <w:rPr>
                                <w:rFonts w:ascii="Roboto" w:hAnsi="Roboto" w:cs="Roboto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A271FB">
                              <w:rPr>
                                <w:rFonts w:ascii="Roboto" w:hAnsi="Roboto" w:cs="Roboto"/>
                                <w:b/>
                                <w:sz w:val="20"/>
                                <w:szCs w:val="20"/>
                              </w:rPr>
                              <w:t>des</w:t>
                            </w:r>
                            <w:r w:rsidR="001C28D3" w:rsidRPr="00A271FB">
                              <w:rPr>
                                <w:rFonts w:ascii="Roboto" w:hAnsi="Roboto" w:cs="Roboto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A271FB">
                              <w:rPr>
                                <w:rFonts w:ascii="Roboto" w:hAnsi="Roboto" w:cs="Roboto"/>
                                <w:b/>
                                <w:sz w:val="20"/>
                                <w:szCs w:val="20"/>
                              </w:rPr>
                              <w:t>Bois</w:t>
                            </w:r>
                          </w:p>
                          <w:p w14:paraId="2553BEB2" w14:textId="77777777" w:rsidR="001C28D3" w:rsidRPr="00A271FB" w:rsidRDefault="001C28D3" w:rsidP="001C28D3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Roboto" w:hAnsi="Roboto" w:cs="Roboto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38A596B6" w14:textId="65F1CD68" w:rsidR="001C28D3" w:rsidRDefault="001C28D3" w:rsidP="001C28D3">
                            <w:pPr>
                              <w:ind w:right="425"/>
                              <w:rPr>
                                <w:rFonts w:ascii="Roboto" w:hAnsi="Roboto" w:cs="Robo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Roboto" w:hAnsi="Roboto" w:cs="Roboto"/>
                                <w:sz w:val="18"/>
                                <w:szCs w:val="18"/>
                              </w:rPr>
                              <w:t xml:space="preserve">Découpez cet encart et </w:t>
                            </w:r>
                            <w:r>
                              <w:rPr>
                                <w:rFonts w:ascii="Roboto" w:hAnsi="Roboto" w:cs="TTE1769F90t00"/>
                                <w:b/>
                                <w:i/>
                                <w:sz w:val="18"/>
                                <w:szCs w:val="18"/>
                              </w:rPr>
                              <w:t>conservez-le jusqu’à la livraison !</w:t>
                            </w:r>
                          </w:p>
                          <w:p w14:paraId="30A277A4" w14:textId="77777777" w:rsidR="001C28D3" w:rsidRDefault="001C28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3713D" id="_x0000_s1030" type="#_x0000_t202" style="position:absolute;margin-left:-10.15pt;margin-top:3.6pt;width:543.6pt;height:185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" fillcolor="white [3201]" stroked="f" strokeweight=".5pt">
                <v:textbox>
                  <w:txbxContent>
                    <w:p w14:paraId="016158D3" w14:textId="49B2A9E0" w:rsidR="001C28D3" w:rsidRDefault="001C28D3" w:rsidP="001C28D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</w:pPr>
                      <w:r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sym w:font="Wingdings 2" w:char="F026"/>
                      </w:r>
                      <w:r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sym w:font="Wingdings 2" w:char="F026"/>
                      </w:r>
                      <w:r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>---------------------------------------------------------------------------------------------------------------------------------------------------</w:t>
                      </w:r>
                      <w:r w:rsidR="0072000B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>-----------</w:t>
                      </w:r>
                      <w:r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>--------</w:t>
                      </w:r>
                    </w:p>
                    <w:p w14:paraId="62AC2305" w14:textId="68F72E8D" w:rsidR="001C28D3" w:rsidRPr="008211CD" w:rsidRDefault="001C28D3" w:rsidP="00C5153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</w:pPr>
                      <w:r w:rsidRPr="00FA43A3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 xml:space="preserve">En Essonne, </w:t>
                      </w:r>
                      <w:r w:rsidR="001B78B5">
                        <w:rPr>
                          <w:rFonts w:ascii="TTE1769F90t00" w:hAnsi="TTE1769F90t00" w:cs="TTE1769F90t00"/>
                          <w:sz w:val="20"/>
                          <w:szCs w:val="20"/>
                        </w:rPr>
                        <w:t>6</w:t>
                      </w:r>
                      <w:r w:rsidR="0043444E">
                        <w:rPr>
                          <w:rFonts w:ascii="TTE1769F90t00" w:hAnsi="TTE1769F90t00" w:cs="TTE1769F90t00"/>
                          <w:sz w:val="20"/>
                          <w:szCs w:val="20"/>
                        </w:rPr>
                        <w:t xml:space="preserve">31 </w:t>
                      </w:r>
                      <w:r w:rsidRPr="00FA43A3">
                        <w:rPr>
                          <w:rFonts w:ascii="TTE1769F90t00" w:hAnsi="TTE1769F90t00" w:cs="TTE1769F90t00"/>
                          <w:sz w:val="20"/>
                          <w:szCs w:val="20"/>
                        </w:rPr>
                        <w:t xml:space="preserve">logements </w:t>
                      </w:r>
                      <w:r w:rsidRPr="00FA43A3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>confortables et accueillants,</w:t>
                      </w:r>
                      <w:r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 xml:space="preserve"> </w:t>
                      </w:r>
                      <w:r w:rsidRPr="00FA43A3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 xml:space="preserve">gérés par </w:t>
                      </w:r>
                      <w:r w:rsidRPr="00FA43A3">
                        <w:rPr>
                          <w:rFonts w:ascii="TTE1769F90t00" w:hAnsi="TTE1769F90t00" w:cs="TTE1769F90t00"/>
                          <w:sz w:val="20"/>
                          <w:szCs w:val="20"/>
                        </w:rPr>
                        <w:t xml:space="preserve">SNL, </w:t>
                      </w:r>
                      <w:r w:rsidRPr="00FA43A3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>jouent un rôle de « passerelle » pour des</w:t>
                      </w:r>
                      <w:r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 xml:space="preserve"> </w:t>
                      </w:r>
                      <w:r w:rsidRPr="00FA43A3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>locataires en difficulté aux</w:t>
                      </w:r>
                      <w:r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 xml:space="preserve"> </w:t>
                      </w:r>
                      <w:r w:rsidRPr="00FA43A3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>revenus modestes</w:t>
                      </w:r>
                      <w:r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 xml:space="preserve"> voire très modestes, qui sont hélas de plus en plus nombreux. C’est pourquoi nous devons en faire encore plus. </w:t>
                      </w:r>
                    </w:p>
                    <w:p w14:paraId="00C857ED" w14:textId="22F0C72C" w:rsidR="001C28D3" w:rsidRPr="008211CD" w:rsidRDefault="001C28D3" w:rsidP="00C5153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TE176F358t00" w:hAnsi="TTE176F358t00" w:cs="TTE176F358t00"/>
                          <w:b/>
                          <w:bCs/>
                          <w:sz w:val="20"/>
                          <w:szCs w:val="20"/>
                        </w:rPr>
                      </w:pPr>
                      <w:r w:rsidRPr="00176D51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 xml:space="preserve">Pour apporter son soutien à l’Association, les Groupes Locaux d’accompagnement organisent une </w:t>
                      </w:r>
                      <w:r w:rsidRPr="00176D51">
                        <w:rPr>
                          <w:rFonts w:ascii="TTE176F358t00" w:hAnsi="TTE176F358t00" w:cs="TTE176F358t00"/>
                          <w:b/>
                          <w:bCs/>
                          <w:sz w:val="20"/>
                          <w:szCs w:val="20"/>
                        </w:rPr>
                        <w:t>Vente de chocolats LEONIDAS</w:t>
                      </w:r>
                      <w:r>
                        <w:rPr>
                          <w:rFonts w:ascii="TTE176F358t00" w:hAnsi="TTE176F358t00" w:cs="TTE176F358t00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176D51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 xml:space="preserve">Un de nos bénévoles vous a remis ce bon de commande. La date limite de retour est le </w:t>
                      </w:r>
                      <w:r w:rsidR="0043444E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>same</w:t>
                      </w:r>
                      <w:r w:rsidR="001B78B5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>di</w:t>
                      </w:r>
                      <w:r w:rsidRPr="00176D51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 xml:space="preserve"> </w:t>
                      </w:r>
                      <w:r w:rsidR="0043444E">
                        <w:rPr>
                          <w:rFonts w:ascii="TTE176F358t00" w:hAnsi="TTE176F358t00" w:cs="TTE176F358t00"/>
                          <w:b/>
                          <w:bCs/>
                          <w:color w:val="FF2E5E"/>
                          <w:sz w:val="20"/>
                          <w:szCs w:val="20"/>
                        </w:rPr>
                        <w:t>7</w:t>
                      </w:r>
                      <w:r w:rsidR="001B78B5" w:rsidRPr="002F36D4">
                        <w:rPr>
                          <w:rFonts w:ascii="TTE176F358t00" w:hAnsi="TTE176F358t00" w:cs="TTE176F358t00"/>
                          <w:b/>
                          <w:bCs/>
                          <w:color w:val="FF2E5E"/>
                          <w:sz w:val="20"/>
                          <w:szCs w:val="20"/>
                        </w:rPr>
                        <w:t xml:space="preserve"> </w:t>
                      </w:r>
                      <w:r w:rsidRPr="002F36D4">
                        <w:rPr>
                          <w:rFonts w:ascii="TTE176F358t00" w:hAnsi="TTE176F358t00" w:cs="TTE176F358t00"/>
                          <w:b/>
                          <w:bCs/>
                          <w:color w:val="FF2E5E"/>
                          <w:sz w:val="20"/>
                          <w:szCs w:val="20"/>
                        </w:rPr>
                        <w:t>novembre 202</w:t>
                      </w:r>
                      <w:r w:rsidR="0043444E">
                        <w:rPr>
                          <w:rFonts w:ascii="TTE176F358t00" w:hAnsi="TTE176F358t00" w:cs="TTE176F358t00"/>
                          <w:b/>
                          <w:bCs/>
                          <w:color w:val="FF2E5E"/>
                          <w:sz w:val="20"/>
                          <w:szCs w:val="20"/>
                        </w:rPr>
                        <w:t>6</w:t>
                      </w:r>
                      <w:r w:rsidRPr="002F36D4">
                        <w:rPr>
                          <w:rFonts w:ascii="TTE176F358t00" w:hAnsi="TTE176F358t00" w:cs="TTE176F358t00"/>
                          <w:color w:val="FF2E5E"/>
                          <w:sz w:val="20"/>
                          <w:szCs w:val="20"/>
                        </w:rPr>
                        <w:t xml:space="preserve">. </w:t>
                      </w:r>
                      <w:r w:rsidRPr="00176D51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 xml:space="preserve">Vous pourrez soit remettre ce bulletin au bénévole, soit le déposer dans la boite aux lettres du centre Jean XXIII  76 ave Grande Charmille du Parc à Ste-Geneviève-des-Bois. </w:t>
                      </w:r>
                    </w:p>
                    <w:p w14:paraId="20E1E229" w14:textId="3842142A" w:rsidR="001C28D3" w:rsidRDefault="001C28D3" w:rsidP="00C5153D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</w:pPr>
                      <w:r w:rsidRPr="00176D51"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  <w:t>Vos chocolats seront à votre disposition,</w:t>
                      </w:r>
                    </w:p>
                    <w:p w14:paraId="5A0C668C" w14:textId="77777777" w:rsidR="00FF779C" w:rsidRPr="00176D51" w:rsidRDefault="00FF779C" w:rsidP="001C28D3">
                      <w:pPr>
                        <w:autoSpaceDE w:val="0"/>
                        <w:autoSpaceDN w:val="0"/>
                        <w:adjustRightInd w:val="0"/>
                        <w:rPr>
                          <w:rFonts w:ascii="TTE176F358t00" w:hAnsi="TTE176F358t00" w:cs="TTE176F358t00"/>
                          <w:sz w:val="20"/>
                          <w:szCs w:val="20"/>
                        </w:rPr>
                      </w:pPr>
                    </w:p>
                    <w:p w14:paraId="09FC96CC" w14:textId="4DA0F6E0" w:rsidR="001C28D3" w:rsidRPr="00A271FB" w:rsidRDefault="001C28D3" w:rsidP="00FF779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Roboto" w:hAnsi="Roboto" w:cs="Roboto"/>
                          <w:b/>
                          <w:color w:val="FF2E5E"/>
                          <w:sz w:val="20"/>
                          <w:szCs w:val="20"/>
                        </w:rPr>
                      </w:pPr>
                      <w:proofErr w:type="gramStart"/>
                      <w:r w:rsidRPr="00A271FB">
                        <w:rPr>
                          <w:rFonts w:ascii="Roboto" w:hAnsi="Roboto" w:cs="Roboto"/>
                          <w:b/>
                          <w:color w:val="FF2E5E"/>
                          <w:sz w:val="20"/>
                          <w:szCs w:val="20"/>
                        </w:rPr>
                        <w:t>le</w:t>
                      </w:r>
                      <w:proofErr w:type="gramEnd"/>
                      <w:r w:rsidRPr="00A271FB">
                        <w:rPr>
                          <w:rFonts w:ascii="Roboto" w:hAnsi="Roboto" w:cs="Roboto"/>
                          <w:b/>
                          <w:color w:val="FF2E5E"/>
                          <w:sz w:val="20"/>
                          <w:szCs w:val="20"/>
                        </w:rPr>
                        <w:t xml:space="preserve"> vendredi </w:t>
                      </w:r>
                      <w:r w:rsidR="0043444E" w:rsidRPr="00A271FB">
                        <w:rPr>
                          <w:rFonts w:ascii="Roboto" w:hAnsi="Roboto" w:cs="Roboto"/>
                          <w:b/>
                          <w:color w:val="FF2E5E"/>
                          <w:sz w:val="20"/>
                          <w:szCs w:val="20"/>
                        </w:rPr>
                        <w:t>4</w:t>
                      </w:r>
                      <w:r w:rsidRPr="00A271FB">
                        <w:rPr>
                          <w:rFonts w:ascii="Roboto" w:hAnsi="Roboto" w:cs="Roboto"/>
                          <w:b/>
                          <w:color w:val="FF2E5E"/>
                          <w:sz w:val="20"/>
                          <w:szCs w:val="20"/>
                        </w:rPr>
                        <w:t xml:space="preserve"> décembre 202</w:t>
                      </w:r>
                      <w:r w:rsidR="0043444E" w:rsidRPr="00A271FB">
                        <w:rPr>
                          <w:rFonts w:ascii="Roboto" w:hAnsi="Roboto" w:cs="Roboto"/>
                          <w:b/>
                          <w:color w:val="FF2E5E"/>
                          <w:sz w:val="20"/>
                          <w:szCs w:val="20"/>
                        </w:rPr>
                        <w:t>6</w:t>
                      </w:r>
                      <w:r w:rsidRPr="00A271FB">
                        <w:rPr>
                          <w:rFonts w:ascii="Roboto" w:hAnsi="Roboto" w:cs="Roboto"/>
                          <w:b/>
                          <w:color w:val="FF2E5E"/>
                          <w:sz w:val="20"/>
                          <w:szCs w:val="20"/>
                        </w:rPr>
                        <w:t xml:space="preserve">, de 16h30 à 18h**au </w:t>
                      </w:r>
                      <w:r w:rsidR="00BF302E" w:rsidRPr="00A271FB">
                        <w:rPr>
                          <w:rFonts w:ascii="Roboto" w:hAnsi="Roboto" w:cs="Roboto"/>
                          <w:b/>
                          <w:color w:val="FF2E5E"/>
                          <w:sz w:val="20"/>
                          <w:szCs w:val="20"/>
                        </w:rPr>
                        <w:t>centre Jean XXIII</w:t>
                      </w:r>
                    </w:p>
                    <w:p w14:paraId="3A31D8B7" w14:textId="22E2EEAE" w:rsidR="001C28D3" w:rsidRPr="00A271FB" w:rsidRDefault="00BF302E" w:rsidP="001C28D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Roboto" w:hAnsi="Roboto" w:cs="Roboto"/>
                          <w:sz w:val="20"/>
                          <w:szCs w:val="20"/>
                        </w:rPr>
                      </w:pPr>
                      <w:proofErr w:type="gramStart"/>
                      <w:r w:rsidRPr="00A271FB">
                        <w:rPr>
                          <w:rFonts w:ascii="Roboto" w:hAnsi="Roboto" w:cs="Roboto"/>
                          <w:b/>
                          <w:sz w:val="20"/>
                          <w:szCs w:val="20"/>
                        </w:rPr>
                        <w:t>avenue</w:t>
                      </w:r>
                      <w:proofErr w:type="gramEnd"/>
                      <w:r w:rsidRPr="00A271FB">
                        <w:rPr>
                          <w:rFonts w:ascii="Roboto" w:hAnsi="Roboto" w:cs="Roboto"/>
                          <w:b/>
                          <w:sz w:val="20"/>
                          <w:szCs w:val="20"/>
                        </w:rPr>
                        <w:t xml:space="preserve"> de la Grande Charmille du Parc</w:t>
                      </w:r>
                      <w:r w:rsidR="001C28D3" w:rsidRPr="00A271FB">
                        <w:rPr>
                          <w:rFonts w:ascii="Roboto" w:hAnsi="Roboto" w:cs="Roboto"/>
                          <w:b/>
                          <w:sz w:val="20"/>
                          <w:szCs w:val="20"/>
                        </w:rPr>
                        <w:t xml:space="preserve"> à St</w:t>
                      </w:r>
                      <w:r w:rsidRPr="00A271FB">
                        <w:rPr>
                          <w:rFonts w:ascii="Roboto" w:hAnsi="Roboto" w:cs="Roboto"/>
                          <w:b/>
                          <w:sz w:val="20"/>
                          <w:szCs w:val="20"/>
                        </w:rPr>
                        <w:t>e</w:t>
                      </w:r>
                      <w:r w:rsidR="001C28D3" w:rsidRPr="00A271FB">
                        <w:rPr>
                          <w:rFonts w:ascii="Roboto" w:hAnsi="Roboto" w:cs="Roboto"/>
                          <w:b/>
                          <w:sz w:val="20"/>
                          <w:szCs w:val="20"/>
                        </w:rPr>
                        <w:t>-</w:t>
                      </w:r>
                      <w:r w:rsidRPr="00A271FB">
                        <w:rPr>
                          <w:rFonts w:ascii="Roboto" w:hAnsi="Roboto" w:cs="Roboto"/>
                          <w:b/>
                          <w:sz w:val="20"/>
                          <w:szCs w:val="20"/>
                        </w:rPr>
                        <w:t>Geneviève</w:t>
                      </w:r>
                      <w:r w:rsidR="001C28D3" w:rsidRPr="00A271FB">
                        <w:rPr>
                          <w:rFonts w:ascii="Roboto" w:hAnsi="Roboto" w:cs="Roboto"/>
                          <w:b/>
                          <w:sz w:val="20"/>
                          <w:szCs w:val="20"/>
                        </w:rPr>
                        <w:t>-</w:t>
                      </w:r>
                      <w:r w:rsidRPr="00A271FB">
                        <w:rPr>
                          <w:rFonts w:ascii="Roboto" w:hAnsi="Roboto" w:cs="Roboto"/>
                          <w:b/>
                          <w:sz w:val="20"/>
                          <w:szCs w:val="20"/>
                        </w:rPr>
                        <w:t>des</w:t>
                      </w:r>
                      <w:r w:rsidR="001C28D3" w:rsidRPr="00A271FB">
                        <w:rPr>
                          <w:rFonts w:ascii="Roboto" w:hAnsi="Roboto" w:cs="Roboto"/>
                          <w:b/>
                          <w:sz w:val="20"/>
                          <w:szCs w:val="20"/>
                        </w:rPr>
                        <w:t>-</w:t>
                      </w:r>
                      <w:r w:rsidRPr="00A271FB">
                        <w:rPr>
                          <w:rFonts w:ascii="Roboto" w:hAnsi="Roboto" w:cs="Roboto"/>
                          <w:b/>
                          <w:sz w:val="20"/>
                          <w:szCs w:val="20"/>
                        </w:rPr>
                        <w:t>Bois</w:t>
                      </w:r>
                    </w:p>
                    <w:p w14:paraId="2553BEB2" w14:textId="77777777" w:rsidR="001C28D3" w:rsidRPr="00A271FB" w:rsidRDefault="001C28D3" w:rsidP="001C28D3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Roboto" w:hAnsi="Roboto" w:cs="Roboto"/>
                          <w:i/>
                          <w:sz w:val="20"/>
                          <w:szCs w:val="20"/>
                        </w:rPr>
                      </w:pPr>
                    </w:p>
                    <w:p w14:paraId="38A596B6" w14:textId="65F1CD68" w:rsidR="001C28D3" w:rsidRDefault="001C28D3" w:rsidP="001C28D3">
                      <w:pPr>
                        <w:ind w:right="425"/>
                        <w:rPr>
                          <w:rFonts w:ascii="Roboto" w:hAnsi="Roboto" w:cs="Roboto"/>
                          <w:sz w:val="18"/>
                          <w:szCs w:val="18"/>
                        </w:rPr>
                      </w:pPr>
                      <w:r>
                        <w:rPr>
                          <w:rFonts w:ascii="Roboto" w:hAnsi="Roboto" w:cs="Roboto"/>
                          <w:sz w:val="18"/>
                          <w:szCs w:val="18"/>
                        </w:rPr>
                        <w:t xml:space="preserve">Découpez cet encart et </w:t>
                      </w:r>
                      <w:r>
                        <w:rPr>
                          <w:rFonts w:ascii="Roboto" w:hAnsi="Roboto" w:cs="TTE1769F90t00"/>
                          <w:b/>
                          <w:i/>
                          <w:sz w:val="18"/>
                          <w:szCs w:val="18"/>
                        </w:rPr>
                        <w:t>conservez-le jusqu’à la livraison !</w:t>
                      </w:r>
                    </w:p>
                    <w:p w14:paraId="30A277A4" w14:textId="77777777" w:rsidR="001C28D3" w:rsidRDefault="001C28D3"/>
                  </w:txbxContent>
                </v:textbox>
                <w10:wrap anchorx="margin"/>
              </v:shape>
            </w:pict>
          </mc:Fallback>
        </mc:AlternateContent>
      </w:r>
    </w:p>
    <w:p w14:paraId="024730A0" w14:textId="474A465A" w:rsidR="0049437F" w:rsidRDefault="0049437F" w:rsidP="00C41EB3">
      <w:pPr>
        <w:tabs>
          <w:tab w:val="left" w:pos="7575"/>
        </w:tabs>
        <w:rPr>
          <w:rFonts w:ascii="Calibri" w:hAnsi="Calibri" w:cs="Calibri"/>
          <w:sz w:val="16"/>
          <w:szCs w:val="16"/>
        </w:rPr>
      </w:pPr>
    </w:p>
    <w:sectPr w:rsidR="0049437F" w:rsidSect="00F35C3A">
      <w:pgSz w:w="11906" w:h="16838"/>
      <w:pgMar w:top="284" w:right="720" w:bottom="284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0D453" w14:textId="77777777" w:rsidR="009F2717" w:rsidRDefault="009F2717" w:rsidP="0055156D">
      <w:r>
        <w:separator/>
      </w:r>
    </w:p>
  </w:endnote>
  <w:endnote w:type="continuationSeparator" w:id="0">
    <w:p w14:paraId="28699559" w14:textId="77777777" w:rsidR="009F2717" w:rsidRDefault="009F2717" w:rsidP="00551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TE176F35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TE1769F9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8DF1D" w14:textId="77777777" w:rsidR="009F2717" w:rsidRDefault="009F2717" w:rsidP="0055156D">
      <w:r>
        <w:separator/>
      </w:r>
    </w:p>
  </w:footnote>
  <w:footnote w:type="continuationSeparator" w:id="0">
    <w:p w14:paraId="30CD2E1B" w14:textId="77777777" w:rsidR="009F2717" w:rsidRDefault="009F2717" w:rsidP="00551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496578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B4"/>
    <w:rsid w:val="0004145F"/>
    <w:rsid w:val="000636FE"/>
    <w:rsid w:val="00080122"/>
    <w:rsid w:val="0011145B"/>
    <w:rsid w:val="0012782D"/>
    <w:rsid w:val="00132BAD"/>
    <w:rsid w:val="0013501B"/>
    <w:rsid w:val="00142A4D"/>
    <w:rsid w:val="001633C1"/>
    <w:rsid w:val="0018162A"/>
    <w:rsid w:val="001B1F01"/>
    <w:rsid w:val="001B78B5"/>
    <w:rsid w:val="001C28D3"/>
    <w:rsid w:val="001E0313"/>
    <w:rsid w:val="0021511D"/>
    <w:rsid w:val="00216B0C"/>
    <w:rsid w:val="002303FE"/>
    <w:rsid w:val="002328B2"/>
    <w:rsid w:val="002401F4"/>
    <w:rsid w:val="00251F78"/>
    <w:rsid w:val="00267C6D"/>
    <w:rsid w:val="00281547"/>
    <w:rsid w:val="00286464"/>
    <w:rsid w:val="0029130C"/>
    <w:rsid w:val="0029133C"/>
    <w:rsid w:val="00294018"/>
    <w:rsid w:val="002A5390"/>
    <w:rsid w:val="002B12FB"/>
    <w:rsid w:val="002E313E"/>
    <w:rsid w:val="002F36D4"/>
    <w:rsid w:val="00300B77"/>
    <w:rsid w:val="0032718C"/>
    <w:rsid w:val="00335649"/>
    <w:rsid w:val="003577A8"/>
    <w:rsid w:val="00367A25"/>
    <w:rsid w:val="003742AE"/>
    <w:rsid w:val="00377E28"/>
    <w:rsid w:val="003964E4"/>
    <w:rsid w:val="003B5AFB"/>
    <w:rsid w:val="003C46A9"/>
    <w:rsid w:val="003D6D94"/>
    <w:rsid w:val="003E25C6"/>
    <w:rsid w:val="004130EE"/>
    <w:rsid w:val="00417272"/>
    <w:rsid w:val="0042673A"/>
    <w:rsid w:val="00431C30"/>
    <w:rsid w:val="0043444E"/>
    <w:rsid w:val="004774D3"/>
    <w:rsid w:val="00477964"/>
    <w:rsid w:val="00491B70"/>
    <w:rsid w:val="0049437F"/>
    <w:rsid w:val="004B1F31"/>
    <w:rsid w:val="004D3585"/>
    <w:rsid w:val="004E1069"/>
    <w:rsid w:val="004F0BC2"/>
    <w:rsid w:val="00506C92"/>
    <w:rsid w:val="00511576"/>
    <w:rsid w:val="0052030C"/>
    <w:rsid w:val="0054286E"/>
    <w:rsid w:val="0055156D"/>
    <w:rsid w:val="005559B4"/>
    <w:rsid w:val="00594FA6"/>
    <w:rsid w:val="005977C1"/>
    <w:rsid w:val="005A7A8A"/>
    <w:rsid w:val="005B4E82"/>
    <w:rsid w:val="005D3911"/>
    <w:rsid w:val="006026B6"/>
    <w:rsid w:val="00651173"/>
    <w:rsid w:val="006518E1"/>
    <w:rsid w:val="00652442"/>
    <w:rsid w:val="0069577B"/>
    <w:rsid w:val="006F0747"/>
    <w:rsid w:val="00702574"/>
    <w:rsid w:val="0071014A"/>
    <w:rsid w:val="0072000B"/>
    <w:rsid w:val="0076644D"/>
    <w:rsid w:val="0076727F"/>
    <w:rsid w:val="00776E48"/>
    <w:rsid w:val="007A5D15"/>
    <w:rsid w:val="007B3907"/>
    <w:rsid w:val="007B4DB6"/>
    <w:rsid w:val="007B7703"/>
    <w:rsid w:val="008075A5"/>
    <w:rsid w:val="00810B9B"/>
    <w:rsid w:val="00845BD2"/>
    <w:rsid w:val="00855FE8"/>
    <w:rsid w:val="00867817"/>
    <w:rsid w:val="008B7EC4"/>
    <w:rsid w:val="00960316"/>
    <w:rsid w:val="009C2F5F"/>
    <w:rsid w:val="009F2717"/>
    <w:rsid w:val="00A00201"/>
    <w:rsid w:val="00A13D4B"/>
    <w:rsid w:val="00A2406B"/>
    <w:rsid w:val="00A26E9B"/>
    <w:rsid w:val="00A271FB"/>
    <w:rsid w:val="00A47ABE"/>
    <w:rsid w:val="00A56557"/>
    <w:rsid w:val="00A671B7"/>
    <w:rsid w:val="00A73087"/>
    <w:rsid w:val="00A90FFB"/>
    <w:rsid w:val="00AB25C3"/>
    <w:rsid w:val="00AB44DC"/>
    <w:rsid w:val="00AD6D1B"/>
    <w:rsid w:val="00B05ECE"/>
    <w:rsid w:val="00B2601F"/>
    <w:rsid w:val="00B96948"/>
    <w:rsid w:val="00BB657D"/>
    <w:rsid w:val="00BD3142"/>
    <w:rsid w:val="00BE7A17"/>
    <w:rsid w:val="00BF283A"/>
    <w:rsid w:val="00BF302E"/>
    <w:rsid w:val="00C14C00"/>
    <w:rsid w:val="00C239AB"/>
    <w:rsid w:val="00C36DCC"/>
    <w:rsid w:val="00C41EB3"/>
    <w:rsid w:val="00C5153D"/>
    <w:rsid w:val="00C604F0"/>
    <w:rsid w:val="00C6097E"/>
    <w:rsid w:val="00C76E36"/>
    <w:rsid w:val="00C856F7"/>
    <w:rsid w:val="00C9300E"/>
    <w:rsid w:val="00C95A69"/>
    <w:rsid w:val="00D03182"/>
    <w:rsid w:val="00D333B6"/>
    <w:rsid w:val="00D53ED5"/>
    <w:rsid w:val="00D818AC"/>
    <w:rsid w:val="00D91E6B"/>
    <w:rsid w:val="00DA64EA"/>
    <w:rsid w:val="00DC263C"/>
    <w:rsid w:val="00DC3850"/>
    <w:rsid w:val="00DD2D46"/>
    <w:rsid w:val="00E110F4"/>
    <w:rsid w:val="00E1501C"/>
    <w:rsid w:val="00E80102"/>
    <w:rsid w:val="00EB4BD4"/>
    <w:rsid w:val="00EB623F"/>
    <w:rsid w:val="00EC70AA"/>
    <w:rsid w:val="00EE3D4D"/>
    <w:rsid w:val="00EF5A1E"/>
    <w:rsid w:val="00F032F5"/>
    <w:rsid w:val="00F0399B"/>
    <w:rsid w:val="00F35C3A"/>
    <w:rsid w:val="00F624A4"/>
    <w:rsid w:val="00FE2C27"/>
    <w:rsid w:val="00FE711C"/>
    <w:rsid w:val="00FE71E6"/>
    <w:rsid w:val="00FF0365"/>
    <w:rsid w:val="00FF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42D7C57"/>
  <w15:docId w15:val="{9429F5F9-9C87-46E1-B67F-82C0CA60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itre1">
    <w:name w:val="heading 1"/>
    <w:basedOn w:val="Titre10"/>
    <w:next w:val="Corpsdetexte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Titre10"/>
    <w:next w:val="Corpsdetexte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Titre10"/>
    <w:next w:val="Corpsdetexte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ecadre">
    <w:name w:val="Contenu de cadre"/>
    <w:basedOn w:val="Normal"/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re">
    <w:name w:val="Title"/>
    <w:basedOn w:val="Titre10"/>
    <w:next w:val="Corpsdetexte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Titre10"/>
    <w:next w:val="Corpsdetexte"/>
    <w:qFormat/>
    <w:pPr>
      <w:spacing w:before="60"/>
      <w:jc w:val="center"/>
    </w:pPr>
    <w:rPr>
      <w:sz w:val="36"/>
      <w:szCs w:val="36"/>
    </w:rPr>
  </w:style>
  <w:style w:type="paragraph" w:styleId="En-tte">
    <w:name w:val="header"/>
    <w:basedOn w:val="Normal"/>
    <w:link w:val="En-tteCar"/>
    <w:uiPriority w:val="99"/>
    <w:unhideWhenUsed/>
    <w:rsid w:val="0055156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5156D"/>
    <w:rPr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semiHidden/>
    <w:unhideWhenUsed/>
    <w:rsid w:val="0055156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5156D"/>
    <w:rPr>
      <w:sz w:val="24"/>
      <w:szCs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5156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156D"/>
    <w:rPr>
      <w:rFonts w:ascii="Tahoma" w:hAnsi="Tahoma" w:cs="Tahoma"/>
      <w:sz w:val="16"/>
      <w:szCs w:val="16"/>
      <w:lang w:eastAsia="zh-CN"/>
    </w:rPr>
  </w:style>
  <w:style w:type="paragraph" w:customStyle="1" w:styleId="Default">
    <w:name w:val="Default"/>
    <w:rsid w:val="009C2F5F"/>
    <w:pPr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C41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ampagne%202020\bon%20de%20commande%202020%20demi%20format_1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bon de commande 2020 demi format_1.dotx</Template>
  <TotalTime>1</TotalTime>
  <Pages>1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SOLIDARITES   NOUVELLES   POUR   LE   LOGEMENT</vt:lpstr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SOLIDARITES   NOUVELLES   POUR   LE   LOGEMENT</dc:title>
  <dc:creator>Chantal PENARGUEAR</dc:creator>
  <cp:lastModifiedBy>Marie-Noëlle THAUVIN</cp:lastModifiedBy>
  <cp:revision>2</cp:revision>
  <cp:lastPrinted>2026-09-27T17:55:00Z</cp:lastPrinted>
  <dcterms:created xsi:type="dcterms:W3CDTF">2026-09-27T17:55:00Z</dcterms:created>
  <dcterms:modified xsi:type="dcterms:W3CDTF">2026-09-27T17:55:00Z</dcterms:modified>
</cp:coreProperties>
</file>